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60D9D" w14:textId="77777777" w:rsidR="00DA1A3A" w:rsidRDefault="00CC25BF" w:rsidP="00DA1A3A">
      <w:pPr>
        <w:sectPr w:rsidR="00DA1A3A" w:rsidSect="001536D2">
          <w:headerReference w:type="even" r:id="rId12"/>
          <w:headerReference w:type="default" r:id="rId13"/>
          <w:footerReference w:type="default" r:id="rId14"/>
          <w:headerReference w:type="first" r:id="rId15"/>
          <w:pgSz w:w="11906" w:h="16838"/>
          <w:pgMar w:top="1928" w:right="1077" w:bottom="1701" w:left="1077" w:header="709" w:footer="709" w:gutter="0"/>
          <w:pgNumType w:start="1"/>
          <w:cols w:space="708"/>
          <w:docGrid w:linePitch="360"/>
        </w:sectPr>
      </w:pPr>
      <w:r>
        <w:rPr>
          <w:noProof/>
          <w:lang w:eastAsia="en-GB"/>
        </w:rPr>
        <mc:AlternateContent>
          <mc:Choice Requires="wps">
            <w:drawing>
              <wp:anchor distT="0" distB="0" distL="114300" distR="114300" simplePos="0" relativeHeight="251658240" behindDoc="1" locked="1" layoutInCell="1" allowOverlap="1" wp14:anchorId="6F23A284" wp14:editId="451E9917">
                <wp:simplePos x="0" y="0"/>
                <wp:positionH relativeFrom="page">
                  <wp:align>left</wp:align>
                </wp:positionH>
                <wp:positionV relativeFrom="paragraph">
                  <wp:posOffset>-1229995</wp:posOffset>
                </wp:positionV>
                <wp:extent cx="7613650" cy="10997565"/>
                <wp:effectExtent l="0" t="0" r="6350" b="0"/>
                <wp:wrapNone/>
                <wp:docPr id="18" name="Rectangle 18"/>
                <wp:cNvGraphicFramePr/>
                <a:graphic xmlns:a="http://schemas.openxmlformats.org/drawingml/2006/main">
                  <a:graphicData uri="http://schemas.microsoft.com/office/word/2010/wordprocessingShape">
                    <wps:wsp>
                      <wps:cNvSpPr/>
                      <wps:spPr>
                        <a:xfrm>
                          <a:off x="0" y="0"/>
                          <a:ext cx="7613650" cy="10997565"/>
                        </a:xfrm>
                        <a:prstGeom prst="rect">
                          <a:avLst/>
                        </a:prstGeom>
                        <a:solidFill>
                          <a:srgbClr val="00187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4562D0" w14:textId="77777777" w:rsidR="00CC25BF" w:rsidRDefault="00CC25BF" w:rsidP="00CC25BF">
                            <w:pPr>
                              <w:jc w:val="center"/>
                            </w:pPr>
                            <w:r>
                              <w:rPr>
                                <w:b/>
                                <w:noProof/>
                                <w:lang w:eastAsia="en-GB"/>
                              </w:rPr>
                              <w:drawing>
                                <wp:inline distT="0" distB="0" distL="0" distR="0" wp14:anchorId="60E0ADF1" wp14:editId="267DDCD4">
                                  <wp:extent cx="1702435" cy="1860550"/>
                                  <wp:effectExtent l="0" t="0" r="635" b="0"/>
                                  <wp:docPr id="10" name="Picture 10" descr="WJ logo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J logo wh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2435" cy="1860550"/>
                                          </a:xfrm>
                                          <a:prstGeom prst="rect">
                                            <a:avLst/>
                                          </a:prstGeom>
                                          <a:noFill/>
                                          <a:ln>
                                            <a:noFill/>
                                          </a:ln>
                                        </pic:spPr>
                                      </pic:pic>
                                    </a:graphicData>
                                  </a:graphic>
                                </wp:inline>
                              </w:drawing>
                            </w:r>
                          </w:p>
                          <w:p w14:paraId="64EC9F06" w14:textId="35E6500E" w:rsidR="00CC25BF" w:rsidRPr="00CC25BF" w:rsidRDefault="008015D8" w:rsidP="00CC25BF">
                            <w:pPr>
                              <w:pStyle w:val="Frontcover-header"/>
                            </w:pPr>
                            <w:r>
                              <w:t>West London Consolidation Centre Fire Prevention Plan</w:t>
                            </w:r>
                          </w:p>
                          <w:p w14:paraId="077103ED" w14:textId="5A0B729F" w:rsidR="008015D8" w:rsidRDefault="008015D8" w:rsidP="00CC25BF">
                            <w:pPr>
                              <w:pStyle w:val="Frontcover-subheader"/>
                            </w:pPr>
                            <w:r>
                              <w:t>Plan Version: V1</w:t>
                            </w:r>
                          </w:p>
                          <w:p w14:paraId="649DA4BC" w14:textId="2CB22524" w:rsidR="00CC25BF" w:rsidRDefault="008015D8" w:rsidP="00CC25BF">
                            <w:pPr>
                              <w:pStyle w:val="Frontcover-subheader"/>
                            </w:pPr>
                            <w:r>
                              <w:t>Plan date: 25/02/2024</w:t>
                            </w:r>
                          </w:p>
                          <w:p w14:paraId="69A9A1B9" w14:textId="07AA9669" w:rsidR="0094726E" w:rsidRDefault="0094726E" w:rsidP="0094726E">
                            <w:pPr>
                              <w:pStyle w:val="Heading1"/>
                            </w:pPr>
                          </w:p>
                          <w:p w14:paraId="6EC7522A" w14:textId="77777777" w:rsidR="0094726E" w:rsidRDefault="0094726E" w:rsidP="0094726E">
                            <w:pPr>
                              <w:pStyle w:val="BodyText"/>
                              <w:rPr>
                                <w:color w:val="FFFFFF" w:themeColor="background1"/>
                              </w:rPr>
                            </w:pPr>
                          </w:p>
                          <w:p w14:paraId="49D80095" w14:textId="77777777" w:rsidR="00007B2D" w:rsidRDefault="00007B2D" w:rsidP="0094726E">
                            <w:pPr>
                              <w:pStyle w:val="BodyText"/>
                              <w:rPr>
                                <w:color w:val="FFFFFF" w:themeColor="background1"/>
                              </w:rPr>
                            </w:pPr>
                          </w:p>
                          <w:p w14:paraId="2378A6AC" w14:textId="77777777" w:rsidR="00007B2D" w:rsidRDefault="00007B2D" w:rsidP="0094726E">
                            <w:pPr>
                              <w:pStyle w:val="BodyText"/>
                              <w:rPr>
                                <w:color w:val="FFFFFF" w:themeColor="background1"/>
                              </w:rPr>
                            </w:pPr>
                          </w:p>
                          <w:p w14:paraId="7607E76A" w14:textId="77777777" w:rsidR="00007B2D" w:rsidRDefault="00007B2D" w:rsidP="0094726E">
                            <w:pPr>
                              <w:pStyle w:val="BodyText"/>
                              <w:rPr>
                                <w:color w:val="FFFFFF" w:themeColor="background1"/>
                              </w:rPr>
                            </w:pPr>
                          </w:p>
                          <w:p w14:paraId="162E70AE" w14:textId="77777777" w:rsidR="00007B2D" w:rsidRDefault="00007B2D" w:rsidP="0094726E">
                            <w:pPr>
                              <w:pStyle w:val="BodyText"/>
                              <w:rPr>
                                <w:color w:val="FFFFFF" w:themeColor="background1"/>
                              </w:rPr>
                            </w:pPr>
                          </w:p>
                          <w:p w14:paraId="0033C82B" w14:textId="77777777" w:rsidR="00007B2D" w:rsidRDefault="00007B2D" w:rsidP="0094726E">
                            <w:pPr>
                              <w:pStyle w:val="BodyText"/>
                              <w:rPr>
                                <w:color w:val="FFFFFF" w:themeColor="background1"/>
                              </w:rPr>
                            </w:pPr>
                          </w:p>
                          <w:p w14:paraId="0C0C6653" w14:textId="77777777" w:rsidR="00007B2D" w:rsidRDefault="00007B2D" w:rsidP="0094726E">
                            <w:pPr>
                              <w:pStyle w:val="BodyText"/>
                              <w:rPr>
                                <w:color w:val="FFFFFF" w:themeColor="background1"/>
                              </w:rPr>
                            </w:pPr>
                          </w:p>
                          <w:p w14:paraId="5D9576FD" w14:textId="77777777" w:rsidR="0094726E" w:rsidRDefault="0094726E" w:rsidP="0094726E">
                            <w:pPr>
                              <w:pStyle w:val="BodyText"/>
                              <w:rPr>
                                <w:color w:val="FFFFFF" w:themeColor="background1"/>
                              </w:rPr>
                            </w:pPr>
                          </w:p>
                          <w:p w14:paraId="6459F985" w14:textId="77777777" w:rsidR="0094726E" w:rsidRPr="00007B2D" w:rsidRDefault="0094726E" w:rsidP="0094726E">
                            <w:pPr>
                              <w:pStyle w:val="BodyText"/>
                              <w:rPr>
                                <w:color w:val="FFFFFF" w:themeColor="background1"/>
                                <w:sz w:val="36"/>
                                <w:szCs w:val="36"/>
                              </w:rPr>
                            </w:pPr>
                          </w:p>
                          <w:p w14:paraId="55D98E86" w14:textId="3B167F7C" w:rsidR="0094726E" w:rsidRPr="00007B2D" w:rsidRDefault="0033265B" w:rsidP="00007B2D">
                            <w:pPr>
                              <w:pStyle w:val="BodyText"/>
                              <w:jc w:val="center"/>
                              <w:rPr>
                                <w:b/>
                                <w:bCs/>
                                <w:color w:val="FFFFFF" w:themeColor="background1"/>
                                <w:sz w:val="36"/>
                                <w:szCs w:val="36"/>
                              </w:rPr>
                            </w:pPr>
                            <w:r w:rsidRPr="00007B2D">
                              <w:rPr>
                                <w:b/>
                                <w:bCs/>
                                <w:color w:val="FFFFFF" w:themeColor="background1"/>
                                <w:sz w:val="36"/>
                                <w:szCs w:val="36"/>
                              </w:rPr>
                              <w:t>Site Address: Unit 1, Communication Park, Steyning Way, Feltham, TW44 6DL</w:t>
                            </w:r>
                          </w:p>
                          <w:p w14:paraId="542B104B" w14:textId="77777777" w:rsidR="0094726E" w:rsidRDefault="0094726E" w:rsidP="0094726E">
                            <w:pPr>
                              <w:pStyle w:val="BodyText"/>
                              <w:rPr>
                                <w:color w:val="FFFFFF" w:themeColor="background1"/>
                              </w:rPr>
                            </w:pPr>
                          </w:p>
                          <w:p w14:paraId="58CE3229" w14:textId="77777777" w:rsidR="0094726E" w:rsidRDefault="0094726E" w:rsidP="0094726E">
                            <w:pPr>
                              <w:pStyle w:val="BodyText"/>
                              <w:rPr>
                                <w:color w:val="FFFFFF" w:themeColor="background1"/>
                              </w:rPr>
                            </w:pPr>
                          </w:p>
                          <w:p w14:paraId="3466B0B1" w14:textId="77777777" w:rsidR="0094726E" w:rsidRPr="00CC25BF" w:rsidRDefault="0094726E" w:rsidP="00CC25BF">
                            <w:pPr>
                              <w:pStyle w:val="Frontcover-sub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3A284" id="Rectangle 18" o:spid="_x0000_s1026" style="position:absolute;margin-left:0;margin-top:-96.85pt;width:599.5pt;height:865.9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" fillcolor="#001871" stroked="f" strokeweight="1pt">
                <v:textbox>
                  <w:txbxContent>
                    <w:p w14:paraId="344562D0" w14:textId="77777777" w:rsidR="00CC25BF" w:rsidRDefault="00CC25BF" w:rsidP="00CC25BF">
                      <w:pPr>
                        <w:jc w:val="center"/>
                      </w:pPr>
                      <w:r>
                        <w:rPr>
                          <w:b/>
                          <w:noProof/>
                          <w:lang w:eastAsia="en-GB"/>
                        </w:rPr>
                        <w:drawing>
                          <wp:inline distT="0" distB="0" distL="0" distR="0" wp14:anchorId="60E0ADF1" wp14:editId="267DDCD4">
                            <wp:extent cx="1702435" cy="1860550"/>
                            <wp:effectExtent l="0" t="0" r="635" b="0"/>
                            <wp:docPr id="10" name="Picture 10" descr="WJ logo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J logo wh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2435" cy="1860550"/>
                                    </a:xfrm>
                                    <a:prstGeom prst="rect">
                                      <a:avLst/>
                                    </a:prstGeom>
                                    <a:noFill/>
                                    <a:ln>
                                      <a:noFill/>
                                    </a:ln>
                                  </pic:spPr>
                                </pic:pic>
                              </a:graphicData>
                            </a:graphic>
                          </wp:inline>
                        </w:drawing>
                      </w:r>
                    </w:p>
                    <w:p w14:paraId="64EC9F06" w14:textId="35E6500E" w:rsidR="00CC25BF" w:rsidRPr="00CC25BF" w:rsidRDefault="008015D8" w:rsidP="00CC25BF">
                      <w:pPr>
                        <w:pStyle w:val="Frontcover-header"/>
                      </w:pPr>
                      <w:r>
                        <w:t>West London Consolidation Centre Fire Prevention Plan</w:t>
                      </w:r>
                    </w:p>
                    <w:p w14:paraId="077103ED" w14:textId="5A0B729F" w:rsidR="008015D8" w:rsidRDefault="008015D8" w:rsidP="00CC25BF">
                      <w:pPr>
                        <w:pStyle w:val="Frontcover-subheader"/>
                      </w:pPr>
                      <w:r>
                        <w:t>Plan Version: V1</w:t>
                      </w:r>
                    </w:p>
                    <w:p w14:paraId="649DA4BC" w14:textId="2CB22524" w:rsidR="00CC25BF" w:rsidRDefault="008015D8" w:rsidP="00CC25BF">
                      <w:pPr>
                        <w:pStyle w:val="Frontcover-subheader"/>
                      </w:pPr>
                      <w:r>
                        <w:t>Plan date: 25/02/2024</w:t>
                      </w:r>
                    </w:p>
                    <w:p w14:paraId="69A9A1B9" w14:textId="07AA9669" w:rsidR="0094726E" w:rsidRDefault="0094726E" w:rsidP="0094726E">
                      <w:pPr>
                        <w:pStyle w:val="Heading1"/>
                      </w:pPr>
                    </w:p>
                    <w:p w14:paraId="6EC7522A" w14:textId="77777777" w:rsidR="0094726E" w:rsidRDefault="0094726E" w:rsidP="0094726E">
                      <w:pPr>
                        <w:pStyle w:val="BodyText"/>
                        <w:rPr>
                          <w:color w:val="FFFFFF" w:themeColor="background1"/>
                        </w:rPr>
                      </w:pPr>
                    </w:p>
                    <w:p w14:paraId="49D80095" w14:textId="77777777" w:rsidR="00007B2D" w:rsidRDefault="00007B2D" w:rsidP="0094726E">
                      <w:pPr>
                        <w:pStyle w:val="BodyText"/>
                        <w:rPr>
                          <w:color w:val="FFFFFF" w:themeColor="background1"/>
                        </w:rPr>
                      </w:pPr>
                    </w:p>
                    <w:p w14:paraId="2378A6AC" w14:textId="77777777" w:rsidR="00007B2D" w:rsidRDefault="00007B2D" w:rsidP="0094726E">
                      <w:pPr>
                        <w:pStyle w:val="BodyText"/>
                        <w:rPr>
                          <w:color w:val="FFFFFF" w:themeColor="background1"/>
                        </w:rPr>
                      </w:pPr>
                    </w:p>
                    <w:p w14:paraId="7607E76A" w14:textId="77777777" w:rsidR="00007B2D" w:rsidRDefault="00007B2D" w:rsidP="0094726E">
                      <w:pPr>
                        <w:pStyle w:val="BodyText"/>
                        <w:rPr>
                          <w:color w:val="FFFFFF" w:themeColor="background1"/>
                        </w:rPr>
                      </w:pPr>
                    </w:p>
                    <w:p w14:paraId="162E70AE" w14:textId="77777777" w:rsidR="00007B2D" w:rsidRDefault="00007B2D" w:rsidP="0094726E">
                      <w:pPr>
                        <w:pStyle w:val="BodyText"/>
                        <w:rPr>
                          <w:color w:val="FFFFFF" w:themeColor="background1"/>
                        </w:rPr>
                      </w:pPr>
                    </w:p>
                    <w:p w14:paraId="0033C82B" w14:textId="77777777" w:rsidR="00007B2D" w:rsidRDefault="00007B2D" w:rsidP="0094726E">
                      <w:pPr>
                        <w:pStyle w:val="BodyText"/>
                        <w:rPr>
                          <w:color w:val="FFFFFF" w:themeColor="background1"/>
                        </w:rPr>
                      </w:pPr>
                    </w:p>
                    <w:p w14:paraId="0C0C6653" w14:textId="77777777" w:rsidR="00007B2D" w:rsidRDefault="00007B2D" w:rsidP="0094726E">
                      <w:pPr>
                        <w:pStyle w:val="BodyText"/>
                        <w:rPr>
                          <w:color w:val="FFFFFF" w:themeColor="background1"/>
                        </w:rPr>
                      </w:pPr>
                    </w:p>
                    <w:p w14:paraId="5D9576FD" w14:textId="77777777" w:rsidR="0094726E" w:rsidRDefault="0094726E" w:rsidP="0094726E">
                      <w:pPr>
                        <w:pStyle w:val="BodyText"/>
                        <w:rPr>
                          <w:color w:val="FFFFFF" w:themeColor="background1"/>
                        </w:rPr>
                      </w:pPr>
                    </w:p>
                    <w:p w14:paraId="6459F985" w14:textId="77777777" w:rsidR="0094726E" w:rsidRPr="00007B2D" w:rsidRDefault="0094726E" w:rsidP="0094726E">
                      <w:pPr>
                        <w:pStyle w:val="BodyText"/>
                        <w:rPr>
                          <w:color w:val="FFFFFF" w:themeColor="background1"/>
                          <w:sz w:val="36"/>
                          <w:szCs w:val="36"/>
                        </w:rPr>
                      </w:pPr>
                    </w:p>
                    <w:p w14:paraId="55D98E86" w14:textId="3B167F7C" w:rsidR="0094726E" w:rsidRPr="00007B2D" w:rsidRDefault="0033265B" w:rsidP="00007B2D">
                      <w:pPr>
                        <w:pStyle w:val="BodyText"/>
                        <w:jc w:val="center"/>
                        <w:rPr>
                          <w:b/>
                          <w:bCs/>
                          <w:color w:val="FFFFFF" w:themeColor="background1"/>
                          <w:sz w:val="36"/>
                          <w:szCs w:val="36"/>
                        </w:rPr>
                      </w:pPr>
                      <w:r w:rsidRPr="00007B2D">
                        <w:rPr>
                          <w:b/>
                          <w:bCs/>
                          <w:color w:val="FFFFFF" w:themeColor="background1"/>
                          <w:sz w:val="36"/>
                          <w:szCs w:val="36"/>
                        </w:rPr>
                        <w:t>Site Address: Unit 1, Communication Park, Steyning Way, Feltham, TW44 6DL</w:t>
                      </w:r>
                    </w:p>
                    <w:p w14:paraId="542B104B" w14:textId="77777777" w:rsidR="0094726E" w:rsidRDefault="0094726E" w:rsidP="0094726E">
                      <w:pPr>
                        <w:pStyle w:val="BodyText"/>
                        <w:rPr>
                          <w:color w:val="FFFFFF" w:themeColor="background1"/>
                        </w:rPr>
                      </w:pPr>
                    </w:p>
                    <w:p w14:paraId="58CE3229" w14:textId="77777777" w:rsidR="0094726E" w:rsidRDefault="0094726E" w:rsidP="0094726E">
                      <w:pPr>
                        <w:pStyle w:val="BodyText"/>
                        <w:rPr>
                          <w:color w:val="FFFFFF" w:themeColor="background1"/>
                        </w:rPr>
                      </w:pPr>
                    </w:p>
                    <w:p w14:paraId="3466B0B1" w14:textId="77777777" w:rsidR="0094726E" w:rsidRPr="00CC25BF" w:rsidRDefault="0094726E" w:rsidP="00CC25BF">
                      <w:pPr>
                        <w:pStyle w:val="Frontcover-subheader"/>
                      </w:pPr>
                    </w:p>
                  </w:txbxContent>
                </v:textbox>
                <w10:wrap anchorx="page"/>
                <w10:anchorlock/>
              </v:rect>
            </w:pict>
          </mc:Fallback>
        </mc:AlternateContent>
      </w:r>
      <w:bookmarkStart w:id="0" w:name="_Toc76459545"/>
    </w:p>
    <w:bookmarkEnd w:id="0"/>
    <w:p w14:paraId="1E642377" w14:textId="3538A69D" w:rsidR="00140FFF" w:rsidRPr="0079097F" w:rsidRDefault="00140FFF" w:rsidP="0079097F">
      <w:pPr>
        <w:rPr>
          <w:rFonts w:ascii="Century Gothic" w:eastAsiaTheme="majorEastAsia" w:hAnsi="Century Gothic" w:cstheme="majorBidi"/>
          <w:b/>
          <w:color w:val="001871"/>
          <w:sz w:val="28"/>
          <w:szCs w:val="26"/>
        </w:rPr>
      </w:pPr>
    </w:p>
    <w:sdt>
      <w:sdtPr>
        <w:rPr>
          <w:rFonts w:eastAsiaTheme="minorEastAsia"/>
          <w:color w:val="000000" w:themeColor="text1"/>
          <w:sz w:val="22"/>
          <w:szCs w:val="22"/>
          <w:lang w:val="en-GB"/>
        </w:rPr>
        <w:id w:val="-1254196664"/>
        <w:docPartObj>
          <w:docPartGallery w:val="Table of Contents"/>
          <w:docPartUnique/>
        </w:docPartObj>
      </w:sdtPr>
      <w:sdtEndPr>
        <w:rPr>
          <w:b/>
          <w:bCs/>
        </w:rPr>
      </w:sdtEndPr>
      <w:sdtContent>
        <w:p w14:paraId="02B15DFB" w14:textId="781BB946" w:rsidR="00140FFF" w:rsidRPr="005D2DCE" w:rsidRDefault="00140FFF">
          <w:pPr>
            <w:pStyle w:val="TOCHeading"/>
          </w:pPr>
          <w:r w:rsidRPr="005D2DCE">
            <w:t>Contents</w:t>
          </w:r>
        </w:p>
        <w:p w14:paraId="1F5F5622" w14:textId="7B842C38" w:rsidR="00525078" w:rsidRDefault="00140FFF">
          <w:pPr>
            <w:pStyle w:val="TOC1"/>
            <w:tabs>
              <w:tab w:val="right" w:leader="dot" w:pos="9742"/>
            </w:tabs>
            <w:rPr>
              <w:rFonts w:asciiTheme="minorHAnsi" w:eastAsiaTheme="minorEastAsia" w:hAnsiTheme="minorHAnsi" w:cstheme="minorBidi"/>
              <w:noProof/>
              <w:color w:val="auto"/>
              <w:kern w:val="2"/>
              <w:lang w:eastAsia="en-GB"/>
              <w14:ligatures w14:val="standardContextual"/>
            </w:rPr>
          </w:pPr>
          <w:r>
            <w:fldChar w:fldCharType="begin"/>
          </w:r>
          <w:r>
            <w:instrText xml:space="preserve"> TOC \o "1-3" \h \z \u </w:instrText>
          </w:r>
          <w:r>
            <w:fldChar w:fldCharType="separate"/>
          </w:r>
          <w:hyperlink w:anchor="_Toc160810747" w:history="1">
            <w:r w:rsidR="00525078" w:rsidRPr="00A800CC">
              <w:rPr>
                <w:rStyle w:val="Hyperlink"/>
                <w:noProof/>
              </w:rPr>
              <w:t>Scope</w:t>
            </w:r>
            <w:r w:rsidR="00525078">
              <w:rPr>
                <w:noProof/>
                <w:webHidden/>
              </w:rPr>
              <w:tab/>
            </w:r>
            <w:r w:rsidR="00525078">
              <w:rPr>
                <w:noProof/>
                <w:webHidden/>
              </w:rPr>
              <w:fldChar w:fldCharType="begin"/>
            </w:r>
            <w:r w:rsidR="00525078">
              <w:rPr>
                <w:noProof/>
                <w:webHidden/>
              </w:rPr>
              <w:instrText xml:space="preserve"> PAGEREF _Toc160810747 \h </w:instrText>
            </w:r>
            <w:r w:rsidR="00525078">
              <w:rPr>
                <w:noProof/>
                <w:webHidden/>
              </w:rPr>
            </w:r>
            <w:r w:rsidR="00525078">
              <w:rPr>
                <w:noProof/>
                <w:webHidden/>
              </w:rPr>
              <w:fldChar w:fldCharType="separate"/>
            </w:r>
            <w:r w:rsidR="00525078">
              <w:rPr>
                <w:noProof/>
                <w:webHidden/>
              </w:rPr>
              <w:t>2</w:t>
            </w:r>
            <w:r w:rsidR="00525078">
              <w:rPr>
                <w:noProof/>
                <w:webHidden/>
              </w:rPr>
              <w:fldChar w:fldCharType="end"/>
            </w:r>
          </w:hyperlink>
        </w:p>
        <w:p w14:paraId="27782900" w14:textId="61E29B4B" w:rsidR="00525078" w:rsidRDefault="00525078">
          <w:pPr>
            <w:pStyle w:val="TOC1"/>
            <w:tabs>
              <w:tab w:val="right" w:leader="dot" w:pos="9742"/>
            </w:tabs>
            <w:rPr>
              <w:rFonts w:asciiTheme="minorHAnsi" w:eastAsiaTheme="minorEastAsia" w:hAnsiTheme="minorHAnsi" w:cstheme="minorBidi"/>
              <w:noProof/>
              <w:color w:val="auto"/>
              <w:kern w:val="2"/>
              <w:lang w:eastAsia="en-GB"/>
              <w14:ligatures w14:val="standardContextual"/>
            </w:rPr>
          </w:pPr>
          <w:hyperlink w:anchor="_Toc160810748" w:history="1">
            <w:r w:rsidRPr="00A800CC">
              <w:rPr>
                <w:rStyle w:val="Hyperlink"/>
                <w:noProof/>
              </w:rPr>
              <w:t>Types of Combustible Materials</w:t>
            </w:r>
            <w:r>
              <w:rPr>
                <w:noProof/>
                <w:webHidden/>
              </w:rPr>
              <w:tab/>
            </w:r>
            <w:r>
              <w:rPr>
                <w:noProof/>
                <w:webHidden/>
              </w:rPr>
              <w:fldChar w:fldCharType="begin"/>
            </w:r>
            <w:r>
              <w:rPr>
                <w:noProof/>
                <w:webHidden/>
              </w:rPr>
              <w:instrText xml:space="preserve"> PAGEREF _Toc160810748 \h </w:instrText>
            </w:r>
            <w:r>
              <w:rPr>
                <w:noProof/>
                <w:webHidden/>
              </w:rPr>
            </w:r>
            <w:r>
              <w:rPr>
                <w:noProof/>
                <w:webHidden/>
              </w:rPr>
              <w:fldChar w:fldCharType="separate"/>
            </w:r>
            <w:r>
              <w:rPr>
                <w:noProof/>
                <w:webHidden/>
              </w:rPr>
              <w:t>2</w:t>
            </w:r>
            <w:r>
              <w:rPr>
                <w:noProof/>
                <w:webHidden/>
              </w:rPr>
              <w:fldChar w:fldCharType="end"/>
            </w:r>
          </w:hyperlink>
        </w:p>
        <w:p w14:paraId="47C9A5E3" w14:textId="4C6FA48D" w:rsidR="00525078" w:rsidRDefault="00525078">
          <w:pPr>
            <w:pStyle w:val="TOC1"/>
            <w:tabs>
              <w:tab w:val="right" w:leader="dot" w:pos="9742"/>
            </w:tabs>
            <w:rPr>
              <w:rFonts w:asciiTheme="minorHAnsi" w:eastAsiaTheme="minorEastAsia" w:hAnsiTheme="minorHAnsi" w:cstheme="minorBidi"/>
              <w:noProof/>
              <w:color w:val="auto"/>
              <w:kern w:val="2"/>
              <w:lang w:eastAsia="en-GB"/>
              <w14:ligatures w14:val="standardContextual"/>
            </w:rPr>
          </w:pPr>
          <w:hyperlink w:anchor="_Toc160810749" w:history="1">
            <w:r w:rsidRPr="00A800CC">
              <w:rPr>
                <w:rStyle w:val="Hyperlink"/>
                <w:noProof/>
              </w:rPr>
              <w:t>Using This Fire Prevention Plan</w:t>
            </w:r>
            <w:r>
              <w:rPr>
                <w:noProof/>
                <w:webHidden/>
              </w:rPr>
              <w:tab/>
            </w:r>
            <w:r>
              <w:rPr>
                <w:noProof/>
                <w:webHidden/>
              </w:rPr>
              <w:fldChar w:fldCharType="begin"/>
            </w:r>
            <w:r>
              <w:rPr>
                <w:noProof/>
                <w:webHidden/>
              </w:rPr>
              <w:instrText xml:space="preserve"> PAGEREF _Toc160810749 \h </w:instrText>
            </w:r>
            <w:r>
              <w:rPr>
                <w:noProof/>
                <w:webHidden/>
              </w:rPr>
            </w:r>
            <w:r>
              <w:rPr>
                <w:noProof/>
                <w:webHidden/>
              </w:rPr>
              <w:fldChar w:fldCharType="separate"/>
            </w:r>
            <w:r>
              <w:rPr>
                <w:noProof/>
                <w:webHidden/>
              </w:rPr>
              <w:t>2</w:t>
            </w:r>
            <w:r>
              <w:rPr>
                <w:noProof/>
                <w:webHidden/>
              </w:rPr>
              <w:fldChar w:fldCharType="end"/>
            </w:r>
          </w:hyperlink>
        </w:p>
        <w:p w14:paraId="1DEDDAD8" w14:textId="3D59EAA7" w:rsidR="00525078" w:rsidRDefault="00525078">
          <w:pPr>
            <w:pStyle w:val="TOC1"/>
            <w:tabs>
              <w:tab w:val="right" w:leader="dot" w:pos="9742"/>
            </w:tabs>
            <w:rPr>
              <w:rFonts w:asciiTheme="minorHAnsi" w:eastAsiaTheme="minorEastAsia" w:hAnsiTheme="minorHAnsi" w:cstheme="minorBidi"/>
              <w:noProof/>
              <w:color w:val="auto"/>
              <w:kern w:val="2"/>
              <w:lang w:eastAsia="en-GB"/>
              <w14:ligatures w14:val="standardContextual"/>
            </w:rPr>
          </w:pPr>
          <w:hyperlink w:anchor="_Toc160810750" w:history="1">
            <w:r w:rsidRPr="00A800CC">
              <w:rPr>
                <w:rStyle w:val="Hyperlink"/>
                <w:noProof/>
              </w:rPr>
              <w:t>Fire Prevention Plan Contents</w:t>
            </w:r>
            <w:r>
              <w:rPr>
                <w:noProof/>
                <w:webHidden/>
              </w:rPr>
              <w:tab/>
            </w:r>
            <w:r>
              <w:rPr>
                <w:noProof/>
                <w:webHidden/>
              </w:rPr>
              <w:fldChar w:fldCharType="begin"/>
            </w:r>
            <w:r>
              <w:rPr>
                <w:noProof/>
                <w:webHidden/>
              </w:rPr>
              <w:instrText xml:space="preserve"> PAGEREF _Toc160810750 \h </w:instrText>
            </w:r>
            <w:r>
              <w:rPr>
                <w:noProof/>
                <w:webHidden/>
              </w:rPr>
            </w:r>
            <w:r>
              <w:rPr>
                <w:noProof/>
                <w:webHidden/>
              </w:rPr>
              <w:fldChar w:fldCharType="separate"/>
            </w:r>
            <w:r>
              <w:rPr>
                <w:noProof/>
                <w:webHidden/>
              </w:rPr>
              <w:t>3</w:t>
            </w:r>
            <w:r>
              <w:rPr>
                <w:noProof/>
                <w:webHidden/>
              </w:rPr>
              <w:fldChar w:fldCharType="end"/>
            </w:r>
          </w:hyperlink>
        </w:p>
        <w:p w14:paraId="48F16117" w14:textId="414A2CFB" w:rsidR="00525078" w:rsidRDefault="00525078">
          <w:pPr>
            <w:pStyle w:val="TOC1"/>
            <w:tabs>
              <w:tab w:val="right" w:leader="dot" w:pos="9742"/>
            </w:tabs>
            <w:rPr>
              <w:rFonts w:asciiTheme="minorHAnsi" w:eastAsiaTheme="minorEastAsia" w:hAnsiTheme="minorHAnsi" w:cstheme="minorBidi"/>
              <w:noProof/>
              <w:color w:val="auto"/>
              <w:kern w:val="2"/>
              <w:lang w:eastAsia="en-GB"/>
              <w14:ligatures w14:val="standardContextual"/>
            </w:rPr>
          </w:pPr>
          <w:hyperlink w:anchor="_Toc160810751" w:history="1">
            <w:r w:rsidRPr="00A800CC">
              <w:rPr>
                <w:rStyle w:val="Hyperlink"/>
                <w:noProof/>
              </w:rPr>
              <w:t>Managing Common Causes of Fire</w:t>
            </w:r>
            <w:r>
              <w:rPr>
                <w:noProof/>
                <w:webHidden/>
              </w:rPr>
              <w:tab/>
            </w:r>
            <w:r>
              <w:rPr>
                <w:noProof/>
                <w:webHidden/>
              </w:rPr>
              <w:fldChar w:fldCharType="begin"/>
            </w:r>
            <w:r>
              <w:rPr>
                <w:noProof/>
                <w:webHidden/>
              </w:rPr>
              <w:instrText xml:space="preserve"> PAGEREF _Toc160810751 \h </w:instrText>
            </w:r>
            <w:r>
              <w:rPr>
                <w:noProof/>
                <w:webHidden/>
              </w:rPr>
            </w:r>
            <w:r>
              <w:rPr>
                <w:noProof/>
                <w:webHidden/>
              </w:rPr>
              <w:fldChar w:fldCharType="separate"/>
            </w:r>
            <w:r>
              <w:rPr>
                <w:noProof/>
                <w:webHidden/>
              </w:rPr>
              <w:t>4</w:t>
            </w:r>
            <w:r>
              <w:rPr>
                <w:noProof/>
                <w:webHidden/>
              </w:rPr>
              <w:fldChar w:fldCharType="end"/>
            </w:r>
          </w:hyperlink>
        </w:p>
        <w:p w14:paraId="6F269A47" w14:textId="2B858BC5" w:rsidR="00525078" w:rsidRDefault="00525078">
          <w:pPr>
            <w:pStyle w:val="TOC1"/>
            <w:tabs>
              <w:tab w:val="right" w:leader="dot" w:pos="9742"/>
            </w:tabs>
            <w:rPr>
              <w:rFonts w:asciiTheme="minorHAnsi" w:eastAsiaTheme="minorEastAsia" w:hAnsiTheme="minorHAnsi" w:cstheme="minorBidi"/>
              <w:noProof/>
              <w:color w:val="auto"/>
              <w:kern w:val="2"/>
              <w:lang w:eastAsia="en-GB"/>
              <w14:ligatures w14:val="standardContextual"/>
            </w:rPr>
          </w:pPr>
          <w:hyperlink w:anchor="_Toc160810752" w:history="1">
            <w:r w:rsidRPr="00A800CC">
              <w:rPr>
                <w:rStyle w:val="Hyperlink"/>
                <w:noProof/>
              </w:rPr>
              <w:t>Preventing Self-Combustion</w:t>
            </w:r>
            <w:r>
              <w:rPr>
                <w:noProof/>
                <w:webHidden/>
              </w:rPr>
              <w:tab/>
            </w:r>
            <w:r>
              <w:rPr>
                <w:noProof/>
                <w:webHidden/>
              </w:rPr>
              <w:fldChar w:fldCharType="begin"/>
            </w:r>
            <w:r>
              <w:rPr>
                <w:noProof/>
                <w:webHidden/>
              </w:rPr>
              <w:instrText xml:space="preserve"> PAGEREF _Toc160810752 \h </w:instrText>
            </w:r>
            <w:r>
              <w:rPr>
                <w:noProof/>
                <w:webHidden/>
              </w:rPr>
            </w:r>
            <w:r>
              <w:rPr>
                <w:noProof/>
                <w:webHidden/>
              </w:rPr>
              <w:fldChar w:fldCharType="separate"/>
            </w:r>
            <w:r>
              <w:rPr>
                <w:noProof/>
                <w:webHidden/>
              </w:rPr>
              <w:t>5</w:t>
            </w:r>
            <w:r>
              <w:rPr>
                <w:noProof/>
                <w:webHidden/>
              </w:rPr>
              <w:fldChar w:fldCharType="end"/>
            </w:r>
          </w:hyperlink>
        </w:p>
        <w:p w14:paraId="36F9775A" w14:textId="4500E56B" w:rsidR="00525078" w:rsidRDefault="00525078">
          <w:pPr>
            <w:pStyle w:val="TOC1"/>
            <w:tabs>
              <w:tab w:val="right" w:leader="dot" w:pos="9742"/>
            </w:tabs>
            <w:rPr>
              <w:rFonts w:asciiTheme="minorHAnsi" w:eastAsiaTheme="minorEastAsia" w:hAnsiTheme="minorHAnsi" w:cstheme="minorBidi"/>
              <w:noProof/>
              <w:color w:val="auto"/>
              <w:kern w:val="2"/>
              <w:lang w:eastAsia="en-GB"/>
              <w14:ligatures w14:val="standardContextual"/>
            </w:rPr>
          </w:pPr>
          <w:hyperlink w:anchor="_Toc160810753" w:history="1">
            <w:r w:rsidRPr="00A800CC">
              <w:rPr>
                <w:rStyle w:val="Hyperlink"/>
                <w:noProof/>
              </w:rPr>
              <w:t>Managing Waste Piles</w:t>
            </w:r>
            <w:r>
              <w:rPr>
                <w:noProof/>
                <w:webHidden/>
              </w:rPr>
              <w:tab/>
            </w:r>
            <w:r>
              <w:rPr>
                <w:noProof/>
                <w:webHidden/>
              </w:rPr>
              <w:fldChar w:fldCharType="begin"/>
            </w:r>
            <w:r>
              <w:rPr>
                <w:noProof/>
                <w:webHidden/>
              </w:rPr>
              <w:instrText xml:space="preserve"> PAGEREF _Toc160810753 \h </w:instrText>
            </w:r>
            <w:r>
              <w:rPr>
                <w:noProof/>
                <w:webHidden/>
              </w:rPr>
            </w:r>
            <w:r>
              <w:rPr>
                <w:noProof/>
                <w:webHidden/>
              </w:rPr>
              <w:fldChar w:fldCharType="separate"/>
            </w:r>
            <w:r>
              <w:rPr>
                <w:noProof/>
                <w:webHidden/>
              </w:rPr>
              <w:t>5</w:t>
            </w:r>
            <w:r>
              <w:rPr>
                <w:noProof/>
                <w:webHidden/>
              </w:rPr>
              <w:fldChar w:fldCharType="end"/>
            </w:r>
          </w:hyperlink>
        </w:p>
        <w:p w14:paraId="1B647E5B" w14:textId="0926C42F" w:rsidR="00525078" w:rsidRDefault="00525078">
          <w:pPr>
            <w:pStyle w:val="TOC1"/>
            <w:tabs>
              <w:tab w:val="right" w:leader="dot" w:pos="9742"/>
            </w:tabs>
            <w:rPr>
              <w:rFonts w:asciiTheme="minorHAnsi" w:eastAsiaTheme="minorEastAsia" w:hAnsiTheme="minorHAnsi" w:cstheme="minorBidi"/>
              <w:noProof/>
              <w:color w:val="auto"/>
              <w:kern w:val="2"/>
              <w:lang w:eastAsia="en-GB"/>
              <w14:ligatures w14:val="standardContextual"/>
            </w:rPr>
          </w:pPr>
          <w:hyperlink w:anchor="_Toc160810754" w:history="1">
            <w:r w:rsidRPr="00A800CC">
              <w:rPr>
                <w:rStyle w:val="Hyperlink"/>
                <w:noProof/>
              </w:rPr>
              <w:t>Waste Stored in Containers</w:t>
            </w:r>
            <w:r>
              <w:rPr>
                <w:noProof/>
                <w:webHidden/>
              </w:rPr>
              <w:tab/>
            </w:r>
            <w:r>
              <w:rPr>
                <w:noProof/>
                <w:webHidden/>
              </w:rPr>
              <w:fldChar w:fldCharType="begin"/>
            </w:r>
            <w:r>
              <w:rPr>
                <w:noProof/>
                <w:webHidden/>
              </w:rPr>
              <w:instrText xml:space="preserve"> PAGEREF _Toc160810754 \h </w:instrText>
            </w:r>
            <w:r>
              <w:rPr>
                <w:noProof/>
                <w:webHidden/>
              </w:rPr>
            </w:r>
            <w:r>
              <w:rPr>
                <w:noProof/>
                <w:webHidden/>
              </w:rPr>
              <w:fldChar w:fldCharType="separate"/>
            </w:r>
            <w:r>
              <w:rPr>
                <w:noProof/>
                <w:webHidden/>
              </w:rPr>
              <w:t>6</w:t>
            </w:r>
            <w:r>
              <w:rPr>
                <w:noProof/>
                <w:webHidden/>
              </w:rPr>
              <w:fldChar w:fldCharType="end"/>
            </w:r>
          </w:hyperlink>
        </w:p>
        <w:p w14:paraId="7950278C" w14:textId="3A7F4075" w:rsidR="00525078" w:rsidRDefault="00525078">
          <w:pPr>
            <w:pStyle w:val="TOC1"/>
            <w:tabs>
              <w:tab w:val="right" w:leader="dot" w:pos="9742"/>
            </w:tabs>
            <w:rPr>
              <w:rFonts w:asciiTheme="minorHAnsi" w:eastAsiaTheme="minorEastAsia" w:hAnsiTheme="minorHAnsi" w:cstheme="minorBidi"/>
              <w:noProof/>
              <w:color w:val="auto"/>
              <w:kern w:val="2"/>
              <w:lang w:eastAsia="en-GB"/>
              <w14:ligatures w14:val="standardContextual"/>
            </w:rPr>
          </w:pPr>
          <w:hyperlink w:anchor="_Toc160810755" w:history="1">
            <w:r w:rsidRPr="00A800CC">
              <w:rPr>
                <w:rStyle w:val="Hyperlink"/>
                <w:noProof/>
              </w:rPr>
              <w:t>Preventing the Spread of Fire</w:t>
            </w:r>
            <w:r>
              <w:rPr>
                <w:noProof/>
                <w:webHidden/>
              </w:rPr>
              <w:tab/>
            </w:r>
            <w:r>
              <w:rPr>
                <w:noProof/>
                <w:webHidden/>
              </w:rPr>
              <w:fldChar w:fldCharType="begin"/>
            </w:r>
            <w:r>
              <w:rPr>
                <w:noProof/>
                <w:webHidden/>
              </w:rPr>
              <w:instrText xml:space="preserve"> PAGEREF _Toc160810755 \h </w:instrText>
            </w:r>
            <w:r>
              <w:rPr>
                <w:noProof/>
                <w:webHidden/>
              </w:rPr>
            </w:r>
            <w:r>
              <w:rPr>
                <w:noProof/>
                <w:webHidden/>
              </w:rPr>
              <w:fldChar w:fldCharType="separate"/>
            </w:r>
            <w:r>
              <w:rPr>
                <w:noProof/>
                <w:webHidden/>
              </w:rPr>
              <w:t>6</w:t>
            </w:r>
            <w:r>
              <w:rPr>
                <w:noProof/>
                <w:webHidden/>
              </w:rPr>
              <w:fldChar w:fldCharType="end"/>
            </w:r>
          </w:hyperlink>
        </w:p>
        <w:p w14:paraId="130A126F" w14:textId="4DD0B04D" w:rsidR="00525078" w:rsidRDefault="00525078">
          <w:pPr>
            <w:pStyle w:val="TOC1"/>
            <w:tabs>
              <w:tab w:val="right" w:leader="dot" w:pos="9742"/>
            </w:tabs>
            <w:rPr>
              <w:rFonts w:asciiTheme="minorHAnsi" w:eastAsiaTheme="minorEastAsia" w:hAnsiTheme="minorHAnsi" w:cstheme="minorBidi"/>
              <w:noProof/>
              <w:color w:val="auto"/>
              <w:kern w:val="2"/>
              <w:lang w:eastAsia="en-GB"/>
              <w14:ligatures w14:val="standardContextual"/>
            </w:rPr>
          </w:pPr>
          <w:hyperlink w:anchor="_Toc160810756" w:history="1">
            <w:r w:rsidRPr="00A800CC">
              <w:rPr>
                <w:rStyle w:val="Hyperlink"/>
                <w:noProof/>
              </w:rPr>
              <w:t>Quarantine Area</w:t>
            </w:r>
            <w:r>
              <w:rPr>
                <w:noProof/>
                <w:webHidden/>
              </w:rPr>
              <w:tab/>
            </w:r>
            <w:r>
              <w:rPr>
                <w:noProof/>
                <w:webHidden/>
              </w:rPr>
              <w:fldChar w:fldCharType="begin"/>
            </w:r>
            <w:r>
              <w:rPr>
                <w:noProof/>
                <w:webHidden/>
              </w:rPr>
              <w:instrText xml:space="preserve"> PAGEREF _Toc160810756 \h </w:instrText>
            </w:r>
            <w:r>
              <w:rPr>
                <w:noProof/>
                <w:webHidden/>
              </w:rPr>
            </w:r>
            <w:r>
              <w:rPr>
                <w:noProof/>
                <w:webHidden/>
              </w:rPr>
              <w:fldChar w:fldCharType="separate"/>
            </w:r>
            <w:r>
              <w:rPr>
                <w:noProof/>
                <w:webHidden/>
              </w:rPr>
              <w:t>7</w:t>
            </w:r>
            <w:r>
              <w:rPr>
                <w:noProof/>
                <w:webHidden/>
              </w:rPr>
              <w:fldChar w:fldCharType="end"/>
            </w:r>
          </w:hyperlink>
        </w:p>
        <w:p w14:paraId="0471E772" w14:textId="2CE18BC8" w:rsidR="00525078" w:rsidRDefault="00525078">
          <w:pPr>
            <w:pStyle w:val="TOC1"/>
            <w:tabs>
              <w:tab w:val="right" w:leader="dot" w:pos="9742"/>
            </w:tabs>
            <w:rPr>
              <w:rFonts w:asciiTheme="minorHAnsi" w:eastAsiaTheme="minorEastAsia" w:hAnsiTheme="minorHAnsi" w:cstheme="minorBidi"/>
              <w:noProof/>
              <w:color w:val="auto"/>
              <w:kern w:val="2"/>
              <w:lang w:eastAsia="en-GB"/>
              <w14:ligatures w14:val="standardContextual"/>
            </w:rPr>
          </w:pPr>
          <w:hyperlink w:anchor="_Toc160810757" w:history="1">
            <w:r w:rsidRPr="00A800CC">
              <w:rPr>
                <w:rStyle w:val="Hyperlink"/>
                <w:noProof/>
              </w:rPr>
              <w:t>Detecting Fires</w:t>
            </w:r>
            <w:r>
              <w:rPr>
                <w:noProof/>
                <w:webHidden/>
              </w:rPr>
              <w:tab/>
            </w:r>
            <w:r>
              <w:rPr>
                <w:noProof/>
                <w:webHidden/>
              </w:rPr>
              <w:fldChar w:fldCharType="begin"/>
            </w:r>
            <w:r>
              <w:rPr>
                <w:noProof/>
                <w:webHidden/>
              </w:rPr>
              <w:instrText xml:space="preserve"> PAGEREF _Toc160810757 \h </w:instrText>
            </w:r>
            <w:r>
              <w:rPr>
                <w:noProof/>
                <w:webHidden/>
              </w:rPr>
            </w:r>
            <w:r>
              <w:rPr>
                <w:noProof/>
                <w:webHidden/>
              </w:rPr>
              <w:fldChar w:fldCharType="separate"/>
            </w:r>
            <w:r>
              <w:rPr>
                <w:noProof/>
                <w:webHidden/>
              </w:rPr>
              <w:t>7</w:t>
            </w:r>
            <w:r>
              <w:rPr>
                <w:noProof/>
                <w:webHidden/>
              </w:rPr>
              <w:fldChar w:fldCharType="end"/>
            </w:r>
          </w:hyperlink>
        </w:p>
        <w:p w14:paraId="20C8BFF5" w14:textId="3B37527F" w:rsidR="00525078" w:rsidRDefault="00525078">
          <w:pPr>
            <w:pStyle w:val="TOC1"/>
            <w:tabs>
              <w:tab w:val="right" w:leader="dot" w:pos="9742"/>
            </w:tabs>
            <w:rPr>
              <w:rFonts w:asciiTheme="minorHAnsi" w:eastAsiaTheme="minorEastAsia" w:hAnsiTheme="minorHAnsi" w:cstheme="minorBidi"/>
              <w:noProof/>
              <w:color w:val="auto"/>
              <w:kern w:val="2"/>
              <w:lang w:eastAsia="en-GB"/>
              <w14:ligatures w14:val="standardContextual"/>
            </w:rPr>
          </w:pPr>
          <w:hyperlink w:anchor="_Toc160810758" w:history="1">
            <w:r w:rsidRPr="00A800CC">
              <w:rPr>
                <w:rStyle w:val="Hyperlink"/>
                <w:noProof/>
              </w:rPr>
              <w:t>Suppressing Fires</w:t>
            </w:r>
            <w:r>
              <w:rPr>
                <w:noProof/>
                <w:webHidden/>
              </w:rPr>
              <w:tab/>
            </w:r>
            <w:r>
              <w:rPr>
                <w:noProof/>
                <w:webHidden/>
              </w:rPr>
              <w:fldChar w:fldCharType="begin"/>
            </w:r>
            <w:r>
              <w:rPr>
                <w:noProof/>
                <w:webHidden/>
              </w:rPr>
              <w:instrText xml:space="preserve"> PAGEREF _Toc160810758 \h </w:instrText>
            </w:r>
            <w:r>
              <w:rPr>
                <w:noProof/>
                <w:webHidden/>
              </w:rPr>
            </w:r>
            <w:r>
              <w:rPr>
                <w:noProof/>
                <w:webHidden/>
              </w:rPr>
              <w:fldChar w:fldCharType="separate"/>
            </w:r>
            <w:r>
              <w:rPr>
                <w:noProof/>
                <w:webHidden/>
              </w:rPr>
              <w:t>7</w:t>
            </w:r>
            <w:r>
              <w:rPr>
                <w:noProof/>
                <w:webHidden/>
              </w:rPr>
              <w:fldChar w:fldCharType="end"/>
            </w:r>
          </w:hyperlink>
        </w:p>
        <w:p w14:paraId="5078CEAE" w14:textId="681146BA" w:rsidR="00525078" w:rsidRDefault="00525078">
          <w:pPr>
            <w:pStyle w:val="TOC1"/>
            <w:tabs>
              <w:tab w:val="right" w:leader="dot" w:pos="9742"/>
            </w:tabs>
            <w:rPr>
              <w:rFonts w:asciiTheme="minorHAnsi" w:eastAsiaTheme="minorEastAsia" w:hAnsiTheme="minorHAnsi" w:cstheme="minorBidi"/>
              <w:noProof/>
              <w:color w:val="auto"/>
              <w:kern w:val="2"/>
              <w:lang w:eastAsia="en-GB"/>
              <w14:ligatures w14:val="standardContextual"/>
            </w:rPr>
          </w:pPr>
          <w:hyperlink w:anchor="_Toc160810759" w:history="1">
            <w:r w:rsidRPr="00A800CC">
              <w:rPr>
                <w:rStyle w:val="Hyperlink"/>
                <w:noProof/>
              </w:rPr>
              <w:t>Firefighting Techniques</w:t>
            </w:r>
            <w:r>
              <w:rPr>
                <w:noProof/>
                <w:webHidden/>
              </w:rPr>
              <w:tab/>
            </w:r>
            <w:r>
              <w:rPr>
                <w:noProof/>
                <w:webHidden/>
              </w:rPr>
              <w:fldChar w:fldCharType="begin"/>
            </w:r>
            <w:r>
              <w:rPr>
                <w:noProof/>
                <w:webHidden/>
              </w:rPr>
              <w:instrText xml:space="preserve"> PAGEREF _Toc160810759 \h </w:instrText>
            </w:r>
            <w:r>
              <w:rPr>
                <w:noProof/>
                <w:webHidden/>
              </w:rPr>
            </w:r>
            <w:r>
              <w:rPr>
                <w:noProof/>
                <w:webHidden/>
              </w:rPr>
              <w:fldChar w:fldCharType="separate"/>
            </w:r>
            <w:r>
              <w:rPr>
                <w:noProof/>
                <w:webHidden/>
              </w:rPr>
              <w:t>8</w:t>
            </w:r>
            <w:r>
              <w:rPr>
                <w:noProof/>
                <w:webHidden/>
              </w:rPr>
              <w:fldChar w:fldCharType="end"/>
            </w:r>
          </w:hyperlink>
        </w:p>
        <w:p w14:paraId="459DB749" w14:textId="05F0892B" w:rsidR="00525078" w:rsidRDefault="00525078">
          <w:pPr>
            <w:pStyle w:val="TOC1"/>
            <w:tabs>
              <w:tab w:val="right" w:leader="dot" w:pos="9742"/>
            </w:tabs>
            <w:rPr>
              <w:rFonts w:asciiTheme="minorHAnsi" w:eastAsiaTheme="minorEastAsia" w:hAnsiTheme="minorHAnsi" w:cstheme="minorBidi"/>
              <w:noProof/>
              <w:color w:val="auto"/>
              <w:kern w:val="2"/>
              <w:lang w:eastAsia="en-GB"/>
              <w14:ligatures w14:val="standardContextual"/>
            </w:rPr>
          </w:pPr>
          <w:hyperlink w:anchor="_Toc160810760" w:history="1">
            <w:r w:rsidRPr="00A800CC">
              <w:rPr>
                <w:rStyle w:val="Hyperlink"/>
                <w:noProof/>
              </w:rPr>
              <w:t>Water Supplies</w:t>
            </w:r>
            <w:r>
              <w:rPr>
                <w:noProof/>
                <w:webHidden/>
              </w:rPr>
              <w:tab/>
            </w:r>
            <w:r>
              <w:rPr>
                <w:noProof/>
                <w:webHidden/>
              </w:rPr>
              <w:fldChar w:fldCharType="begin"/>
            </w:r>
            <w:r>
              <w:rPr>
                <w:noProof/>
                <w:webHidden/>
              </w:rPr>
              <w:instrText xml:space="preserve"> PAGEREF _Toc160810760 \h </w:instrText>
            </w:r>
            <w:r>
              <w:rPr>
                <w:noProof/>
                <w:webHidden/>
              </w:rPr>
            </w:r>
            <w:r>
              <w:rPr>
                <w:noProof/>
                <w:webHidden/>
              </w:rPr>
              <w:fldChar w:fldCharType="separate"/>
            </w:r>
            <w:r>
              <w:rPr>
                <w:noProof/>
                <w:webHidden/>
              </w:rPr>
              <w:t>8</w:t>
            </w:r>
            <w:r>
              <w:rPr>
                <w:noProof/>
                <w:webHidden/>
              </w:rPr>
              <w:fldChar w:fldCharType="end"/>
            </w:r>
          </w:hyperlink>
        </w:p>
        <w:p w14:paraId="4E8D4FB3" w14:textId="7E59372D" w:rsidR="00525078" w:rsidRDefault="00525078">
          <w:pPr>
            <w:pStyle w:val="TOC1"/>
            <w:tabs>
              <w:tab w:val="right" w:leader="dot" w:pos="9742"/>
            </w:tabs>
            <w:rPr>
              <w:rFonts w:asciiTheme="minorHAnsi" w:eastAsiaTheme="minorEastAsia" w:hAnsiTheme="minorHAnsi" w:cstheme="minorBidi"/>
              <w:noProof/>
              <w:color w:val="auto"/>
              <w:kern w:val="2"/>
              <w:lang w:eastAsia="en-GB"/>
              <w14:ligatures w14:val="standardContextual"/>
            </w:rPr>
          </w:pPr>
          <w:hyperlink w:anchor="_Toc160810761" w:history="1">
            <w:r w:rsidRPr="00A800CC">
              <w:rPr>
                <w:rStyle w:val="Hyperlink"/>
                <w:noProof/>
              </w:rPr>
              <w:t>Managing Fire Water</w:t>
            </w:r>
            <w:r>
              <w:rPr>
                <w:noProof/>
                <w:webHidden/>
              </w:rPr>
              <w:tab/>
            </w:r>
            <w:r>
              <w:rPr>
                <w:noProof/>
                <w:webHidden/>
              </w:rPr>
              <w:fldChar w:fldCharType="begin"/>
            </w:r>
            <w:r>
              <w:rPr>
                <w:noProof/>
                <w:webHidden/>
              </w:rPr>
              <w:instrText xml:space="preserve"> PAGEREF _Toc160810761 \h </w:instrText>
            </w:r>
            <w:r>
              <w:rPr>
                <w:noProof/>
                <w:webHidden/>
              </w:rPr>
            </w:r>
            <w:r>
              <w:rPr>
                <w:noProof/>
                <w:webHidden/>
              </w:rPr>
              <w:fldChar w:fldCharType="separate"/>
            </w:r>
            <w:r>
              <w:rPr>
                <w:noProof/>
                <w:webHidden/>
              </w:rPr>
              <w:t>8</w:t>
            </w:r>
            <w:r>
              <w:rPr>
                <w:noProof/>
                <w:webHidden/>
              </w:rPr>
              <w:fldChar w:fldCharType="end"/>
            </w:r>
          </w:hyperlink>
        </w:p>
        <w:p w14:paraId="1E375A40" w14:textId="391B466A" w:rsidR="00525078" w:rsidRDefault="00525078">
          <w:pPr>
            <w:pStyle w:val="TOC1"/>
            <w:tabs>
              <w:tab w:val="right" w:leader="dot" w:pos="9742"/>
            </w:tabs>
            <w:rPr>
              <w:rFonts w:asciiTheme="minorHAnsi" w:eastAsiaTheme="minorEastAsia" w:hAnsiTheme="minorHAnsi" w:cstheme="minorBidi"/>
              <w:noProof/>
              <w:color w:val="auto"/>
              <w:kern w:val="2"/>
              <w:lang w:eastAsia="en-GB"/>
              <w14:ligatures w14:val="standardContextual"/>
            </w:rPr>
          </w:pPr>
          <w:hyperlink w:anchor="_Toc160810762" w:history="1">
            <w:r w:rsidRPr="00A800CC">
              <w:rPr>
                <w:rStyle w:val="Hyperlink"/>
                <w:noProof/>
              </w:rPr>
              <w:t>Appendices</w:t>
            </w:r>
            <w:r>
              <w:rPr>
                <w:noProof/>
                <w:webHidden/>
              </w:rPr>
              <w:tab/>
            </w:r>
            <w:r>
              <w:rPr>
                <w:noProof/>
                <w:webHidden/>
              </w:rPr>
              <w:fldChar w:fldCharType="begin"/>
            </w:r>
            <w:r>
              <w:rPr>
                <w:noProof/>
                <w:webHidden/>
              </w:rPr>
              <w:instrText xml:space="preserve"> PAGEREF _Toc160810762 \h </w:instrText>
            </w:r>
            <w:r>
              <w:rPr>
                <w:noProof/>
                <w:webHidden/>
              </w:rPr>
            </w:r>
            <w:r>
              <w:rPr>
                <w:noProof/>
                <w:webHidden/>
              </w:rPr>
              <w:fldChar w:fldCharType="separate"/>
            </w:r>
            <w:r>
              <w:rPr>
                <w:noProof/>
                <w:webHidden/>
              </w:rPr>
              <w:t>10</w:t>
            </w:r>
            <w:r>
              <w:rPr>
                <w:noProof/>
                <w:webHidden/>
              </w:rPr>
              <w:fldChar w:fldCharType="end"/>
            </w:r>
          </w:hyperlink>
        </w:p>
        <w:p w14:paraId="696F202D" w14:textId="4C8E0305" w:rsidR="00140FFF" w:rsidRDefault="00140FFF">
          <w:r>
            <w:rPr>
              <w:b/>
              <w:bCs/>
              <w:noProof/>
            </w:rPr>
            <w:fldChar w:fldCharType="end"/>
          </w:r>
        </w:p>
      </w:sdtContent>
    </w:sdt>
    <w:p w14:paraId="757C464D" w14:textId="7F8EA530" w:rsidR="0079097F" w:rsidRDefault="0079097F" w:rsidP="0079097F">
      <w:pPr>
        <w:rPr>
          <w:rFonts w:ascii="Century Gothic" w:eastAsiaTheme="majorEastAsia" w:hAnsi="Century Gothic" w:cstheme="majorBidi"/>
          <w:b/>
          <w:color w:val="001871"/>
          <w:sz w:val="28"/>
          <w:szCs w:val="26"/>
        </w:rPr>
      </w:pPr>
    </w:p>
    <w:p w14:paraId="12A711A4" w14:textId="77777777" w:rsidR="00765A3E" w:rsidRDefault="00765A3E" w:rsidP="0079097F">
      <w:pPr>
        <w:rPr>
          <w:rFonts w:ascii="Century Gothic" w:eastAsiaTheme="majorEastAsia" w:hAnsi="Century Gothic" w:cstheme="majorBidi"/>
          <w:b/>
          <w:color w:val="001871"/>
          <w:sz w:val="28"/>
          <w:szCs w:val="26"/>
        </w:rPr>
      </w:pPr>
    </w:p>
    <w:p w14:paraId="2F6C45C3" w14:textId="77777777" w:rsidR="00765A3E" w:rsidRDefault="00765A3E" w:rsidP="0079097F">
      <w:pPr>
        <w:rPr>
          <w:rFonts w:ascii="Century Gothic" w:eastAsiaTheme="majorEastAsia" w:hAnsi="Century Gothic" w:cstheme="majorBidi"/>
          <w:b/>
          <w:color w:val="001871"/>
          <w:sz w:val="28"/>
          <w:szCs w:val="26"/>
        </w:rPr>
      </w:pPr>
    </w:p>
    <w:p w14:paraId="2D1DAE94" w14:textId="77777777" w:rsidR="00765A3E" w:rsidRDefault="00765A3E" w:rsidP="0079097F">
      <w:pPr>
        <w:rPr>
          <w:rFonts w:ascii="Century Gothic" w:eastAsiaTheme="majorEastAsia" w:hAnsi="Century Gothic" w:cstheme="majorBidi"/>
          <w:b/>
          <w:color w:val="001871"/>
          <w:sz w:val="28"/>
          <w:szCs w:val="26"/>
        </w:rPr>
      </w:pPr>
    </w:p>
    <w:p w14:paraId="0C4CB4F4" w14:textId="77777777" w:rsidR="00765A3E" w:rsidRDefault="00765A3E" w:rsidP="0079097F">
      <w:pPr>
        <w:rPr>
          <w:rFonts w:ascii="Century Gothic" w:eastAsiaTheme="majorEastAsia" w:hAnsi="Century Gothic" w:cstheme="majorBidi"/>
          <w:b/>
          <w:color w:val="001871"/>
          <w:sz w:val="28"/>
          <w:szCs w:val="26"/>
        </w:rPr>
      </w:pPr>
    </w:p>
    <w:p w14:paraId="075C7845" w14:textId="77777777" w:rsidR="00765A3E" w:rsidRDefault="00765A3E" w:rsidP="0079097F">
      <w:pPr>
        <w:rPr>
          <w:rFonts w:ascii="Century Gothic" w:eastAsiaTheme="majorEastAsia" w:hAnsi="Century Gothic" w:cstheme="majorBidi"/>
          <w:b/>
          <w:color w:val="001871"/>
          <w:sz w:val="28"/>
          <w:szCs w:val="26"/>
        </w:rPr>
      </w:pPr>
    </w:p>
    <w:p w14:paraId="059BC028" w14:textId="77777777" w:rsidR="00765A3E" w:rsidRDefault="00765A3E" w:rsidP="0079097F">
      <w:pPr>
        <w:rPr>
          <w:rFonts w:ascii="Century Gothic" w:eastAsiaTheme="majorEastAsia" w:hAnsi="Century Gothic" w:cstheme="majorBidi"/>
          <w:b/>
          <w:color w:val="001871"/>
          <w:sz w:val="28"/>
          <w:szCs w:val="26"/>
        </w:rPr>
      </w:pPr>
    </w:p>
    <w:p w14:paraId="53B684D7" w14:textId="77777777" w:rsidR="00765A3E" w:rsidRDefault="00765A3E" w:rsidP="0079097F">
      <w:pPr>
        <w:rPr>
          <w:rFonts w:ascii="Century Gothic" w:eastAsiaTheme="majorEastAsia" w:hAnsi="Century Gothic" w:cstheme="majorBidi"/>
          <w:b/>
          <w:color w:val="001871"/>
          <w:sz w:val="28"/>
          <w:szCs w:val="26"/>
        </w:rPr>
      </w:pPr>
    </w:p>
    <w:p w14:paraId="535A73D1" w14:textId="77777777" w:rsidR="00765A3E" w:rsidRDefault="00765A3E" w:rsidP="0079097F">
      <w:pPr>
        <w:rPr>
          <w:rFonts w:ascii="Century Gothic" w:eastAsiaTheme="majorEastAsia" w:hAnsi="Century Gothic" w:cstheme="majorBidi"/>
          <w:b/>
          <w:color w:val="001871"/>
          <w:sz w:val="28"/>
          <w:szCs w:val="26"/>
        </w:rPr>
      </w:pPr>
    </w:p>
    <w:p w14:paraId="3C9570E8" w14:textId="77777777" w:rsidR="00765A3E" w:rsidRPr="0079097F" w:rsidRDefault="00765A3E" w:rsidP="0079097F">
      <w:pPr>
        <w:rPr>
          <w:rFonts w:ascii="Century Gothic" w:eastAsiaTheme="majorEastAsia" w:hAnsi="Century Gothic" w:cstheme="majorBidi"/>
          <w:b/>
          <w:color w:val="001871"/>
          <w:sz w:val="28"/>
          <w:szCs w:val="26"/>
        </w:rPr>
      </w:pPr>
    </w:p>
    <w:p w14:paraId="43825E00" w14:textId="77777777" w:rsidR="001419A7" w:rsidRPr="0094726E" w:rsidRDefault="001419A7" w:rsidP="001419A7">
      <w:pPr>
        <w:pStyle w:val="BodyText"/>
        <w:rPr>
          <w:b/>
          <w:bCs/>
          <w:color w:val="FFFFFF" w:themeColor="background1"/>
          <w:sz w:val="36"/>
          <w:szCs w:val="36"/>
        </w:rPr>
      </w:pPr>
      <w:r w:rsidRPr="0094726E">
        <w:rPr>
          <w:b/>
          <w:bCs/>
          <w:color w:val="FFFFFF" w:themeColor="background1"/>
          <w:sz w:val="36"/>
          <w:szCs w:val="36"/>
        </w:rPr>
        <w:lastRenderedPageBreak/>
        <w:t>Scope</w:t>
      </w:r>
    </w:p>
    <w:p w14:paraId="2297C4E1" w14:textId="335B2804" w:rsidR="00C3175C" w:rsidRDefault="00C3175C" w:rsidP="00C3175C">
      <w:pPr>
        <w:pStyle w:val="Heading1"/>
      </w:pPr>
      <w:bookmarkStart w:id="1" w:name="_Toc160810747"/>
      <w:r>
        <w:t>Scope</w:t>
      </w:r>
      <w:bookmarkEnd w:id="1"/>
    </w:p>
    <w:p w14:paraId="7B5D065B" w14:textId="18D0F01A" w:rsidR="001419A7" w:rsidRPr="00C3175C" w:rsidRDefault="001419A7" w:rsidP="001419A7">
      <w:pPr>
        <w:pStyle w:val="BodyText"/>
        <w:rPr>
          <w:color w:val="auto"/>
        </w:rPr>
      </w:pPr>
      <w:r w:rsidRPr="00C3175C">
        <w:rPr>
          <w:color w:val="auto"/>
        </w:rPr>
        <w:t xml:space="preserve">This plan is designed to be used by the staff/operatives at the Wilson James West London Consolidation Centre (WLCC) as a system to minimize fire risks related to waste management activities on site, and as a guide to manage and minimize the spread and severity in the event of a fire incident, especially related to waste management activities. </w:t>
      </w:r>
    </w:p>
    <w:p w14:paraId="3C828713" w14:textId="3F4D11E5" w:rsidR="00BB1398" w:rsidRDefault="0094726E" w:rsidP="0094726E">
      <w:pPr>
        <w:pStyle w:val="Heading1"/>
      </w:pPr>
      <w:bookmarkStart w:id="2" w:name="_Toc160810748"/>
      <w:r>
        <w:t>Types of Combustible Materials</w:t>
      </w:r>
      <w:bookmarkEnd w:id="2"/>
    </w:p>
    <w:p w14:paraId="7684BF63" w14:textId="0FEE17EC" w:rsidR="00BB1398" w:rsidRDefault="0094726E" w:rsidP="00BB1398">
      <w:pPr>
        <w:pStyle w:val="BodyText"/>
        <w:rPr>
          <w:b/>
          <w:bCs/>
          <w:sz w:val="24"/>
          <w:szCs w:val="24"/>
        </w:rPr>
      </w:pPr>
      <w:r w:rsidRPr="0094726E">
        <w:rPr>
          <w:b/>
          <w:bCs/>
          <w:sz w:val="24"/>
          <w:szCs w:val="24"/>
        </w:rPr>
        <w:t>Combustible Waste</w:t>
      </w:r>
    </w:p>
    <w:p w14:paraId="29F295EF" w14:textId="670A1AC8" w:rsidR="0094726E" w:rsidRDefault="0094726E" w:rsidP="0094726E">
      <w:pPr>
        <w:pStyle w:val="BodyText"/>
        <w:jc w:val="both"/>
      </w:pPr>
      <w:r w:rsidRPr="0094726E">
        <w:t>We store primarily mixed construction and demolition waste (EWC 170904)</w:t>
      </w:r>
      <w:r w:rsidR="00873D00">
        <w:t xml:space="preserve">, </w:t>
      </w:r>
      <w:r w:rsidRPr="0094726E">
        <w:t>Gypsum-based construction materials (EWC No. 170802)</w:t>
      </w:r>
      <w:r w:rsidR="001322C2">
        <w:t>, Hardcore</w:t>
      </w:r>
      <w:r w:rsidR="006C233A">
        <w:t>/Concrete/Ceramics (EWC 170107), Insulation Materials</w:t>
      </w:r>
      <w:r w:rsidR="00CE2372">
        <w:t xml:space="preserve"> (170604), Mixed Metals (EWC 170407), </w:t>
      </w:r>
      <w:r w:rsidR="00F1446E">
        <w:t xml:space="preserve">Mixed Wood (EWC 170201), Paper &amp; Cardboard Packaging (EWC 150101), </w:t>
      </w:r>
      <w:r w:rsidR="00B25BEC">
        <w:t>Plasterboard (EWC 170802), Plastic (EWC</w:t>
      </w:r>
      <w:r w:rsidR="00DE5EF6">
        <w:t xml:space="preserve"> </w:t>
      </w:r>
      <w:r w:rsidR="00B25BEC">
        <w:t>170203</w:t>
      </w:r>
      <w:r w:rsidR="00266EF3">
        <w:t>), Plastic Packaging (EWC 150102)</w:t>
      </w:r>
      <w:r w:rsidR="00315BCB">
        <w:t>,</w:t>
      </w:r>
      <w:r w:rsidR="00266EF3">
        <w:t xml:space="preserve"> Wooden packaging (EWC 150103)</w:t>
      </w:r>
      <w:r w:rsidRPr="0094726E">
        <w:t xml:space="preserve"> and Concrete waste (EWC 170101). </w:t>
      </w:r>
    </w:p>
    <w:p w14:paraId="02B2DE80" w14:textId="095AFA60" w:rsidR="0094726E" w:rsidRDefault="0094726E" w:rsidP="0094726E">
      <w:pPr>
        <w:pStyle w:val="BodyText"/>
        <w:rPr>
          <w:b/>
          <w:bCs/>
          <w:sz w:val="24"/>
          <w:szCs w:val="24"/>
        </w:rPr>
      </w:pPr>
      <w:r>
        <w:rPr>
          <w:b/>
          <w:bCs/>
          <w:sz w:val="24"/>
          <w:szCs w:val="24"/>
        </w:rPr>
        <w:t>Persistent Organic Pollutants</w:t>
      </w:r>
    </w:p>
    <w:p w14:paraId="27447FC7" w14:textId="058F15D1" w:rsidR="1C31B6E7" w:rsidRPr="008B38D6" w:rsidRDefault="1C31B6E7" w:rsidP="456FBDC1">
      <w:pPr>
        <w:pStyle w:val="BodyText"/>
        <w:jc w:val="both"/>
      </w:pPr>
      <w:r w:rsidRPr="008B38D6">
        <w:t xml:space="preserve">This section </w:t>
      </w:r>
      <w:r w:rsidR="75A1C53D" w:rsidRPr="008B38D6">
        <w:t>does not apply</w:t>
      </w:r>
      <w:r w:rsidRPr="008B38D6">
        <w:t xml:space="preserve"> to our operations as furniture</w:t>
      </w:r>
      <w:r w:rsidR="1DC11E07" w:rsidRPr="008B38D6">
        <w:t xml:space="preserve"> with POP</w:t>
      </w:r>
      <w:r w:rsidRPr="008B38D6">
        <w:t xml:space="preserve"> is not collected as waste.</w:t>
      </w:r>
    </w:p>
    <w:p w14:paraId="6D310083" w14:textId="195400F2" w:rsidR="00F62119" w:rsidRDefault="00F62119" w:rsidP="00F62119">
      <w:pPr>
        <w:pStyle w:val="BodyText"/>
        <w:rPr>
          <w:b/>
          <w:bCs/>
          <w:sz w:val="24"/>
          <w:szCs w:val="24"/>
        </w:rPr>
      </w:pPr>
      <w:r>
        <w:rPr>
          <w:b/>
          <w:bCs/>
          <w:sz w:val="24"/>
          <w:szCs w:val="24"/>
        </w:rPr>
        <w:t>Other Combustible Materials</w:t>
      </w:r>
    </w:p>
    <w:p w14:paraId="2AD5F551" w14:textId="5C3D1AE0" w:rsidR="00F62119" w:rsidRPr="00F62119" w:rsidRDefault="00F62119" w:rsidP="00F62119">
      <w:pPr>
        <w:rPr>
          <w:color w:val="auto"/>
        </w:rPr>
      </w:pPr>
      <w:r w:rsidRPr="0055477A">
        <w:rPr>
          <w:color w:val="auto"/>
        </w:rPr>
        <w:t>We do not store any other combustible material other than small quantity of cleaning chemicals which are stored in the cleaner’s room.</w:t>
      </w:r>
    </w:p>
    <w:p w14:paraId="5DAF30D9" w14:textId="3A71A6B3" w:rsidR="00527073" w:rsidRPr="00BB1398" w:rsidRDefault="00F62119" w:rsidP="009B7726">
      <w:pPr>
        <w:pStyle w:val="Heading1"/>
      </w:pPr>
      <w:bookmarkStart w:id="3" w:name="_Toc160810749"/>
      <w:r>
        <w:t>Using This Fire Prevention Plan</w:t>
      </w:r>
      <w:bookmarkEnd w:id="3"/>
    </w:p>
    <w:p w14:paraId="38E5DA46" w14:textId="10460E4E" w:rsidR="00F62119" w:rsidRDefault="00F62119" w:rsidP="00F62119">
      <w:pPr>
        <w:pStyle w:val="BodyText"/>
        <w:rPr>
          <w:b/>
          <w:bCs/>
          <w:sz w:val="24"/>
          <w:szCs w:val="24"/>
        </w:rPr>
      </w:pPr>
      <w:r>
        <w:rPr>
          <w:b/>
          <w:bCs/>
          <w:sz w:val="24"/>
          <w:szCs w:val="24"/>
        </w:rPr>
        <w:t>Where the Plan is Kept &amp; How Staff Know How to Use It</w:t>
      </w:r>
    </w:p>
    <w:p w14:paraId="0408271E" w14:textId="0914E058" w:rsidR="00F62119" w:rsidRPr="00F62119" w:rsidRDefault="00F62119" w:rsidP="00F62119">
      <w:pPr>
        <w:rPr>
          <w:rFonts w:ascii="Segoe UI" w:hAnsi="Segoe UI" w:cs="Segoe UI"/>
          <w:color w:val="auto"/>
        </w:rPr>
      </w:pPr>
      <w:r w:rsidRPr="00DA7B72">
        <w:rPr>
          <w:rFonts w:ascii="Segoe UI" w:hAnsi="Segoe UI" w:cs="Segoe UI"/>
          <w:color w:val="auto"/>
          <w:shd w:val="clear" w:color="auto" w:fill="FFFFFF"/>
        </w:rPr>
        <w:t xml:space="preserve">The Fire Prevention Plan (FPP) is physically displayed on notice boards at all designated fire points, as indicated in the Fire Plan drawing. Additionally, a digital copy is accessible on SharePoint for reference. </w:t>
      </w:r>
    </w:p>
    <w:p w14:paraId="0FC160A4" w14:textId="59EB7074" w:rsidR="00F62119" w:rsidRDefault="00F62119" w:rsidP="00F62119">
      <w:pPr>
        <w:pStyle w:val="BodyText"/>
        <w:rPr>
          <w:b/>
          <w:bCs/>
          <w:sz w:val="24"/>
          <w:szCs w:val="24"/>
        </w:rPr>
      </w:pPr>
      <w:r>
        <w:rPr>
          <w:b/>
          <w:bCs/>
          <w:sz w:val="24"/>
          <w:szCs w:val="24"/>
        </w:rPr>
        <w:t>Testing the Plan &amp; Staff Training</w:t>
      </w:r>
    </w:p>
    <w:p w14:paraId="145CEAB2" w14:textId="6E72C4B5" w:rsidR="00F62119" w:rsidRPr="00F62119" w:rsidRDefault="00F62119" w:rsidP="00F62119">
      <w:pPr>
        <w:pStyle w:val="BodyText"/>
        <w:jc w:val="both"/>
      </w:pPr>
      <w:r w:rsidRPr="00F62119">
        <w:t>The Fire Prevention Plan is tested quarterly through simulated fire drills for various fire scenarios. Data pertaining to the efficiency of the measures in the plan, response speed, awareness, weaknesses/opportunities, and lessons learned are logged and records maintained. Training and awareness of the FPP and how to use it is delivered through monthly toolbox talks.</w:t>
      </w:r>
    </w:p>
    <w:p w14:paraId="65EADFC7" w14:textId="5514D973" w:rsidR="00F62119" w:rsidRPr="00BB1398" w:rsidRDefault="00F62119" w:rsidP="00F62119">
      <w:pPr>
        <w:pStyle w:val="Heading1"/>
      </w:pPr>
      <w:bookmarkStart w:id="4" w:name="_Toc160810750"/>
      <w:r>
        <w:t>Fire Prevention Plan Contents</w:t>
      </w:r>
      <w:bookmarkEnd w:id="4"/>
    </w:p>
    <w:p w14:paraId="05D1B4EB" w14:textId="556CBE98" w:rsidR="00F62119" w:rsidRDefault="00F62119" w:rsidP="00F62119">
      <w:pPr>
        <w:pStyle w:val="BodyText"/>
        <w:rPr>
          <w:b/>
          <w:bCs/>
          <w:sz w:val="24"/>
          <w:szCs w:val="24"/>
        </w:rPr>
      </w:pPr>
      <w:r>
        <w:rPr>
          <w:b/>
          <w:bCs/>
          <w:sz w:val="24"/>
          <w:szCs w:val="24"/>
        </w:rPr>
        <w:t>Activities at the Site</w:t>
      </w:r>
    </w:p>
    <w:p w14:paraId="05B1DCDD" w14:textId="4A01E35D" w:rsidR="00F62119" w:rsidRPr="00F62119" w:rsidRDefault="00F62119" w:rsidP="00F62119">
      <w:pPr>
        <w:pStyle w:val="BodyText"/>
      </w:pPr>
      <w:r>
        <w:t xml:space="preserve"> </w:t>
      </w:r>
      <w:r w:rsidR="402D8317">
        <w:t xml:space="preserve">Wilson James Limited (WJ) operates the West London Construction Consolidation Centre (WLCC), a small-scale waste collection and consolidation facility located within Communications Park, adjacent to Steyning Way, in the London Borough of Hammersmith and Fulham. </w:t>
      </w:r>
    </w:p>
    <w:p w14:paraId="5E3B0C6D" w14:textId="1C7722BB" w:rsidR="00F62119" w:rsidRPr="00F62119" w:rsidRDefault="402D8317" w:rsidP="00F62119">
      <w:pPr>
        <w:pStyle w:val="BodyText"/>
      </w:pPr>
      <w:r>
        <w:t xml:space="preserve">The site operates as part of a managed waste collection service for construction clients. Waste is collected from client sites in covered 660-litre wheeled bins and transported to the WLCC using WJ vehicles operating on a milk-round basis. Vehicles typically include vans or heavy goods vehicles, depending on route </w:t>
      </w:r>
      <w:r>
        <w:lastRenderedPageBreak/>
        <w:t xml:space="preserve">requirements. On arrival at the WLCC, full bins are offloaded and placed within designated areas of the yard pending onward transfer. </w:t>
      </w:r>
    </w:p>
    <w:p w14:paraId="6E39C1D4" w14:textId="05ACEE9F" w:rsidR="00F62119" w:rsidRPr="00F62119" w:rsidRDefault="402D8317" w:rsidP="00F62119">
      <w:pPr>
        <w:pStyle w:val="BodyText"/>
      </w:pPr>
      <w:r>
        <w:t xml:space="preserve">The primary waste stream handled at the site is Mixed Construction and Demolition Waste (EWC 17 09 04). Additional construction waste streams are accepted as detailed in Section 2.1. No hazardous or COSHH-classified waste is accepted or stored on site. Plasterboard and concrete are segregated at client sites and are not processed at the WLCC. The site accepts up to 500 tonnes of waste per annum. </w:t>
      </w:r>
    </w:p>
    <w:p w14:paraId="7111ACD4" w14:textId="05648A8B" w:rsidR="00F62119" w:rsidRPr="00F62119" w:rsidRDefault="402D8317" w:rsidP="00F62119">
      <w:pPr>
        <w:pStyle w:val="BodyText"/>
      </w:pPr>
      <w:r>
        <w:t xml:space="preserve">The site does not undertake waste treatment, sorting or processing activities. Waste is not crushed, screened, shredded or otherwise mechanically processed. The only activity undertaken is temporary storage and consolidation prior to removal by a third-party waste contractor. Waste is compacted only during removal from site by the appointed waste contractor and is subsequently transported to a Materials Reclamation Facility (MRF) for recovery and recycling. </w:t>
      </w:r>
    </w:p>
    <w:p w14:paraId="2B8529EB" w14:textId="41869E8B" w:rsidR="00F62119" w:rsidRPr="00F62119" w:rsidRDefault="402D8317" w:rsidP="00F62119">
      <w:pPr>
        <w:pStyle w:val="BodyText"/>
      </w:pPr>
      <w:r>
        <w:t xml:space="preserve">All waste is stored externally within covered 660-litre wheeled bins or within a covered 40-yard skip. Waste typically remains on site for a short duration, generally 2–3 days, before removal. The site does not contain a dedicated waste processing or storage building. </w:t>
      </w:r>
    </w:p>
    <w:p w14:paraId="6EFE9FF8" w14:textId="32615652" w:rsidR="00F62119" w:rsidRPr="00F62119" w:rsidRDefault="402D8317" w:rsidP="00F62119">
      <w:pPr>
        <w:pStyle w:val="BodyText"/>
      </w:pPr>
      <w:r>
        <w:t xml:space="preserve">Operational housekeeping controls are in place to ensure that waste handling areas are always kept clean and tidy. Following emptying or handling activities, bins are returned to their designated locations, brakes are applied and checked, and any loose material is removed immediately to prevent slip, trip or fall hazards and to minimise the potential for dust generation. </w:t>
      </w:r>
    </w:p>
    <w:p w14:paraId="2C35AE2E" w14:textId="3D87C585" w:rsidR="00F62119" w:rsidRPr="00F62119" w:rsidRDefault="402D8317" w:rsidP="00F62119">
      <w:pPr>
        <w:pStyle w:val="BodyText"/>
      </w:pPr>
      <w:r>
        <w:t xml:space="preserve">During waste collection at client sites, warehouse operatives inspect bins to ensure they are not overloaded or contain unsuitable materials, including hazardous waste or heavy block materials. Bins that are overloaded or contain unacceptable materials may be refused. Any issues identified are reported to the Warehouse Manager or Supervisor and managed in accordance with site procedures. </w:t>
      </w:r>
    </w:p>
    <w:p w14:paraId="5365FCB6" w14:textId="47C57B09" w:rsidR="00F62119" w:rsidRPr="00F62119" w:rsidRDefault="402D8317" w:rsidP="00F62119">
      <w:pPr>
        <w:pStyle w:val="BodyText"/>
      </w:pPr>
      <w:r>
        <w:t xml:space="preserve">The site is not located within an Air Quality Management Area (AQMA). Due to the nature of the activities, the containerised handling of waste, the low throughput of material and the absence of dust-generating processes, the potential for dust or particulate emissions is considered minimal. No fixed abatement infrastructure is required or installed. Dust control is achieved through containment, covered storage, limited handling, good housekeeping and short storage durations. </w:t>
      </w:r>
    </w:p>
    <w:p w14:paraId="709172A7" w14:textId="64890124" w:rsidR="00F62119" w:rsidRPr="00F62119" w:rsidRDefault="402D8317" w:rsidP="00F62119">
      <w:pPr>
        <w:pStyle w:val="BodyText"/>
      </w:pPr>
      <w:r>
        <w:t xml:space="preserve">The site plan for the West London Construction Consolidation Centre is included with this submission and illustrates the site layout, access arrangements and designated waste handling areas. </w:t>
      </w:r>
    </w:p>
    <w:p w14:paraId="3A0BBDA7" w14:textId="4B718251" w:rsidR="00F62119" w:rsidRPr="00F62119" w:rsidRDefault="402D8317" w:rsidP="00F62119">
      <w:pPr>
        <w:pStyle w:val="BodyText"/>
      </w:pPr>
      <w:r>
        <w:t xml:space="preserve">2.1 Waste deliveries </w:t>
      </w:r>
    </w:p>
    <w:p w14:paraId="49599818" w14:textId="63F26DDB" w:rsidR="00F62119" w:rsidRPr="00F62119" w:rsidRDefault="402D8317" w:rsidP="00F62119">
      <w:pPr>
        <w:pStyle w:val="BodyText"/>
      </w:pPr>
      <w:r>
        <w:t xml:space="preserve">Waste is transported to the site by road using an 18-tonne curtain-sider vehicle fitted with a 1.5-tonne tail lift. All vehicles used for waste deliveries meet Euro VI emission standards, which minimises exhaust emissions and associated air quality impacts during transit. </w:t>
      </w:r>
    </w:p>
    <w:p w14:paraId="7A3001AA" w14:textId="7E59B32A" w:rsidR="00F62119" w:rsidRPr="00F62119" w:rsidRDefault="402D8317" w:rsidP="00F62119">
      <w:pPr>
        <w:pStyle w:val="BodyText"/>
      </w:pPr>
      <w:r>
        <w:t xml:space="preserve">Waste is delivered to site in covered 660-litre wheeled bins, and any loose palletised waste is placed into a 40-yard skip, which is kept netted when not in active use. All waste deliveries to the site are undertaken using the site operator’s own vehicles. Customers do not deliver waste directly to the consolidation centre, ensuring that vehicle movements and waste presentation are controlled and consistent. </w:t>
      </w:r>
    </w:p>
    <w:p w14:paraId="1B22C200" w14:textId="743DEBFC" w:rsidR="00F62119" w:rsidRPr="00F62119" w:rsidRDefault="402D8317" w:rsidP="00F62119">
      <w:pPr>
        <w:pStyle w:val="BodyText"/>
      </w:pPr>
      <w:r>
        <w:t xml:space="preserve">Only non-dusty construction waste streams are accepted. Dusty loads are not brought to site, and no waste sorting, treatment or processing activities are undertaken. Waste is stored in the form in which it arrives and is compacted only by the appointed waste contractor during removal from site. Handling activities are limited in duration and frequency, which further reduces the potential for dust generation. </w:t>
      </w:r>
    </w:p>
    <w:p w14:paraId="73A2E7ED" w14:textId="68771B9D" w:rsidR="00F62119" w:rsidRPr="00F62119" w:rsidRDefault="402D8317" w:rsidP="00F62119">
      <w:pPr>
        <w:pStyle w:val="BodyText"/>
      </w:pPr>
      <w:r>
        <w:lastRenderedPageBreak/>
        <w:t xml:space="preserve">Waste transfer notes are maintained for all waste movements, alongside client waste call-off requests. Due to the small scale of operations, the site does not have an on-site weighbridge. Waste inputs are therefore quantified using weighbridge data provided by the third-party waste contractor at the point of removal from site. </w:t>
      </w:r>
    </w:p>
    <w:p w14:paraId="5F664572" w14:textId="3C1A0B3C" w:rsidR="00F62119" w:rsidRPr="00F62119" w:rsidRDefault="402D8317" w:rsidP="00F62119">
      <w:pPr>
        <w:pStyle w:val="BodyText"/>
      </w:pPr>
      <w:r>
        <w:t xml:space="preserve">The controlled nature of waste deliveries, combined with the use of covered containers and compliant vehicles, ensures that the potential for dust and particulate emissions prior to arrival at the site is minimal. </w:t>
      </w:r>
    </w:p>
    <w:p w14:paraId="6FC6C783" w14:textId="6C161BB3" w:rsidR="00F62119" w:rsidRPr="00F62119" w:rsidRDefault="00F62119" w:rsidP="00F62119">
      <w:pPr>
        <w:pStyle w:val="BodyText"/>
      </w:pPr>
    </w:p>
    <w:p w14:paraId="05A5C794" w14:textId="03D3D128" w:rsidR="00F62119" w:rsidRDefault="00F62119" w:rsidP="33BB1CC4">
      <w:pPr>
        <w:ind w:left="1276" w:hanging="425"/>
        <w:rPr>
          <w:rFonts w:ascii="Times New Roman" w:eastAsia="Times New Roman" w:hAnsi="Times New Roman"/>
          <w:highlight w:val="black"/>
        </w:rPr>
      </w:pPr>
      <w:r>
        <w:rPr>
          <w:noProof/>
        </w:rPr>
        <w:drawing>
          <wp:inline distT="0" distB="0" distL="0" distR="0" wp14:anchorId="09607F3F" wp14:editId="177AD11F">
            <wp:extent cx="1685925" cy="1390650"/>
            <wp:effectExtent l="0" t="0" r="0" b="0"/>
            <wp:docPr id="1123131429" name="Picture 1123131429" descr="C:\Users\SMcKeeman\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685925" cy="1390650"/>
                    </a:xfrm>
                    <a:prstGeom prst="rect">
                      <a:avLst/>
                    </a:prstGeom>
                  </pic:spPr>
                </pic:pic>
              </a:graphicData>
            </a:graphic>
          </wp:inline>
        </w:drawing>
      </w:r>
      <w:r w:rsidRPr="33BB1CC4">
        <w:rPr>
          <w:rFonts w:ascii="Times New Roman" w:eastAsia="Times New Roman" w:hAnsi="Times New Roman"/>
          <w:highlight w:val="black"/>
        </w:rPr>
        <w:t xml:space="preserve">  </w:t>
      </w:r>
      <w:r w:rsidR="0B6C0B70">
        <w:rPr>
          <w:noProof/>
        </w:rPr>
        <w:drawing>
          <wp:inline distT="0" distB="0" distL="0" distR="0" wp14:anchorId="4522FC42" wp14:editId="03050B65">
            <wp:extent cx="2276793" cy="962159"/>
            <wp:effectExtent l="0" t="0" r="0" b="0"/>
            <wp:docPr id="87259093" name="Picture 560982369"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276793" cy="962159"/>
                    </a:xfrm>
                    <a:prstGeom prst="rect">
                      <a:avLst/>
                    </a:prstGeom>
                  </pic:spPr>
                </pic:pic>
              </a:graphicData>
            </a:graphic>
          </wp:inline>
        </w:drawing>
      </w:r>
    </w:p>
    <w:p w14:paraId="5921ED9F" w14:textId="77777777" w:rsidR="00F62119" w:rsidRPr="00F62119" w:rsidRDefault="00F62119" w:rsidP="00F62119">
      <w:pPr>
        <w:pStyle w:val="BodyText"/>
      </w:pPr>
    </w:p>
    <w:p w14:paraId="42E47DA9" w14:textId="7382772B" w:rsidR="00EF0F8A" w:rsidRDefault="00EF0F8A" w:rsidP="33BB1CC4"/>
    <w:p w14:paraId="1AF5519C" w14:textId="77777777" w:rsidR="00EF0F8A" w:rsidRDefault="00EF0F8A" w:rsidP="00F62119"/>
    <w:p w14:paraId="62764FD4" w14:textId="15CDEAFB" w:rsidR="33BB1CC4" w:rsidRDefault="33BB1CC4" w:rsidP="33BB1CC4">
      <w:pPr>
        <w:pStyle w:val="BodyText"/>
        <w:rPr>
          <w:b/>
          <w:bCs/>
          <w:sz w:val="24"/>
          <w:szCs w:val="24"/>
        </w:rPr>
      </w:pPr>
    </w:p>
    <w:p w14:paraId="12EE8000" w14:textId="7E93EEBC" w:rsidR="33BB1CC4" w:rsidRDefault="33BB1CC4" w:rsidP="33BB1CC4">
      <w:pPr>
        <w:pStyle w:val="BodyText"/>
        <w:rPr>
          <w:b/>
          <w:bCs/>
          <w:sz w:val="24"/>
          <w:szCs w:val="24"/>
        </w:rPr>
      </w:pPr>
    </w:p>
    <w:p w14:paraId="6C0B07F0" w14:textId="5FC4ADF1" w:rsidR="33BB1CC4" w:rsidRDefault="33BB1CC4" w:rsidP="33BB1CC4">
      <w:pPr>
        <w:pStyle w:val="BodyText"/>
        <w:rPr>
          <w:b/>
          <w:bCs/>
          <w:sz w:val="24"/>
          <w:szCs w:val="24"/>
        </w:rPr>
      </w:pPr>
    </w:p>
    <w:p w14:paraId="05F8920E" w14:textId="5BAA9B33" w:rsidR="33BB1CC4" w:rsidRDefault="33BB1CC4" w:rsidP="33BB1CC4">
      <w:pPr>
        <w:pStyle w:val="BodyText"/>
        <w:rPr>
          <w:b/>
          <w:bCs/>
          <w:sz w:val="24"/>
          <w:szCs w:val="24"/>
        </w:rPr>
      </w:pPr>
    </w:p>
    <w:p w14:paraId="2698CFD4" w14:textId="2597239A" w:rsidR="33BB1CC4" w:rsidRDefault="33BB1CC4" w:rsidP="33BB1CC4">
      <w:pPr>
        <w:pStyle w:val="BodyText"/>
        <w:rPr>
          <w:b/>
          <w:bCs/>
          <w:sz w:val="24"/>
          <w:szCs w:val="24"/>
        </w:rPr>
      </w:pPr>
    </w:p>
    <w:p w14:paraId="3843DC82" w14:textId="54A82E29" w:rsidR="33BB1CC4" w:rsidRDefault="33BB1CC4" w:rsidP="33BB1CC4">
      <w:pPr>
        <w:pStyle w:val="BodyText"/>
        <w:rPr>
          <w:b/>
          <w:bCs/>
          <w:sz w:val="24"/>
          <w:szCs w:val="24"/>
        </w:rPr>
      </w:pPr>
    </w:p>
    <w:p w14:paraId="3594A543" w14:textId="12FD4ABA" w:rsidR="33BB1CC4" w:rsidRDefault="33BB1CC4" w:rsidP="33BB1CC4">
      <w:pPr>
        <w:pStyle w:val="BodyText"/>
        <w:rPr>
          <w:b/>
          <w:bCs/>
          <w:sz w:val="24"/>
          <w:szCs w:val="24"/>
        </w:rPr>
      </w:pPr>
    </w:p>
    <w:p w14:paraId="7975D996" w14:textId="5808F6F9" w:rsidR="33BB1CC4" w:rsidRDefault="33BB1CC4" w:rsidP="33BB1CC4">
      <w:pPr>
        <w:pStyle w:val="BodyText"/>
        <w:rPr>
          <w:b/>
          <w:bCs/>
          <w:sz w:val="24"/>
          <w:szCs w:val="24"/>
        </w:rPr>
      </w:pPr>
    </w:p>
    <w:p w14:paraId="10A81867" w14:textId="29D10168" w:rsidR="33BB1CC4" w:rsidRDefault="33BB1CC4" w:rsidP="33BB1CC4">
      <w:pPr>
        <w:pStyle w:val="BodyText"/>
        <w:rPr>
          <w:b/>
          <w:bCs/>
          <w:sz w:val="24"/>
          <w:szCs w:val="24"/>
        </w:rPr>
      </w:pPr>
    </w:p>
    <w:p w14:paraId="02A26F45" w14:textId="2724EEEC" w:rsidR="33BB1CC4" w:rsidRDefault="33BB1CC4" w:rsidP="33BB1CC4">
      <w:pPr>
        <w:pStyle w:val="BodyText"/>
        <w:rPr>
          <w:b/>
          <w:bCs/>
          <w:sz w:val="24"/>
          <w:szCs w:val="24"/>
        </w:rPr>
      </w:pPr>
    </w:p>
    <w:p w14:paraId="14FA632A" w14:textId="67FADC9C" w:rsidR="33BB1CC4" w:rsidRDefault="33BB1CC4" w:rsidP="33BB1CC4">
      <w:pPr>
        <w:pStyle w:val="BodyText"/>
        <w:rPr>
          <w:b/>
          <w:bCs/>
          <w:sz w:val="24"/>
          <w:szCs w:val="24"/>
        </w:rPr>
      </w:pPr>
    </w:p>
    <w:p w14:paraId="08F7F283" w14:textId="04924A1B" w:rsidR="33BB1CC4" w:rsidRDefault="33BB1CC4" w:rsidP="33BB1CC4">
      <w:pPr>
        <w:pStyle w:val="BodyText"/>
        <w:rPr>
          <w:b/>
          <w:bCs/>
          <w:sz w:val="24"/>
          <w:szCs w:val="24"/>
        </w:rPr>
      </w:pPr>
    </w:p>
    <w:p w14:paraId="623A0621" w14:textId="1347E1F3" w:rsidR="33BB1CC4" w:rsidRDefault="33BB1CC4" w:rsidP="33BB1CC4">
      <w:pPr>
        <w:pStyle w:val="BodyText"/>
        <w:rPr>
          <w:b/>
          <w:bCs/>
          <w:sz w:val="24"/>
          <w:szCs w:val="24"/>
        </w:rPr>
      </w:pPr>
    </w:p>
    <w:p w14:paraId="746A430D" w14:textId="1B7ED3EB" w:rsidR="33BB1CC4" w:rsidRDefault="33BB1CC4" w:rsidP="33BB1CC4">
      <w:pPr>
        <w:pStyle w:val="BodyText"/>
        <w:rPr>
          <w:b/>
          <w:bCs/>
          <w:sz w:val="24"/>
          <w:szCs w:val="24"/>
        </w:rPr>
      </w:pPr>
    </w:p>
    <w:p w14:paraId="253FCA1A" w14:textId="0599D47F" w:rsidR="21FC0A08" w:rsidRDefault="21FC0A08" w:rsidP="33BB1CC4">
      <w:pPr>
        <w:pStyle w:val="BodyText"/>
        <w:rPr>
          <w:b/>
          <w:bCs/>
          <w:sz w:val="24"/>
          <w:szCs w:val="24"/>
        </w:rPr>
      </w:pPr>
      <w:r w:rsidRPr="33BB1CC4">
        <w:rPr>
          <w:b/>
          <w:bCs/>
          <w:sz w:val="24"/>
          <w:szCs w:val="24"/>
        </w:rPr>
        <w:t>Site Plan</w:t>
      </w:r>
    </w:p>
    <w:p w14:paraId="5285852D" w14:textId="77777777" w:rsidR="21FC0A08" w:rsidRDefault="21FC0A08">
      <w:r>
        <w:t>The site plan for the West London Consolidation Centre is attached to the submission.</w:t>
      </w:r>
    </w:p>
    <w:p w14:paraId="74D9B5F8" w14:textId="53E3430A" w:rsidR="33BB1CC4" w:rsidRDefault="33BB1CC4" w:rsidP="33BB1CC4">
      <w:pPr>
        <w:pStyle w:val="BodyText"/>
        <w:rPr>
          <w:b/>
          <w:bCs/>
          <w:sz w:val="24"/>
          <w:szCs w:val="24"/>
        </w:rPr>
      </w:pPr>
    </w:p>
    <w:p w14:paraId="50D7675B" w14:textId="555A924C" w:rsidR="21FC0A08" w:rsidRDefault="21FC0A08" w:rsidP="33BB1CC4">
      <w:pPr>
        <w:pStyle w:val="BodyText"/>
      </w:pPr>
      <w:r>
        <w:rPr>
          <w:noProof/>
        </w:rPr>
        <w:drawing>
          <wp:inline distT="0" distB="0" distL="0" distR="0" wp14:anchorId="05D6B1DB" wp14:editId="6793B3E9">
            <wp:extent cx="6200775" cy="4981575"/>
            <wp:effectExtent l="0" t="0" r="0" b="0"/>
            <wp:docPr id="7012723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77119" name="Picture 2055477119"/>
                    <pic:cNvPicPr/>
                  </pic:nvPicPr>
                  <pic:blipFill>
                    <a:blip r:embed="rId19">
                      <a:extLst>
                        <a:ext uri="{28A0092B-C50C-407E-A947-70E740481C1C}">
                          <a14:useLocalDpi xmlns:a14="http://schemas.microsoft.com/office/drawing/2010/main"/>
                        </a:ext>
                      </a:extLst>
                    </a:blip>
                    <a:stretch>
                      <a:fillRect/>
                    </a:stretch>
                  </pic:blipFill>
                  <pic:spPr>
                    <a:xfrm>
                      <a:off x="0" y="0"/>
                      <a:ext cx="6200775" cy="4981575"/>
                    </a:xfrm>
                    <a:prstGeom prst="rect">
                      <a:avLst/>
                    </a:prstGeom>
                  </pic:spPr>
                </pic:pic>
              </a:graphicData>
            </a:graphic>
          </wp:inline>
        </w:drawing>
      </w:r>
    </w:p>
    <w:p w14:paraId="11A73573" w14:textId="62EBED77" w:rsidR="33BB1CC4" w:rsidRDefault="33BB1CC4" w:rsidP="33BB1CC4">
      <w:pPr>
        <w:pStyle w:val="BodyText"/>
        <w:rPr>
          <w:b/>
          <w:bCs/>
          <w:sz w:val="24"/>
          <w:szCs w:val="24"/>
        </w:rPr>
      </w:pPr>
    </w:p>
    <w:p w14:paraId="4CF45AFC" w14:textId="432FECB3" w:rsidR="33BB1CC4" w:rsidRDefault="33BB1CC4" w:rsidP="33BB1CC4">
      <w:pPr>
        <w:pStyle w:val="BodyText"/>
        <w:rPr>
          <w:b/>
          <w:bCs/>
          <w:sz w:val="24"/>
          <w:szCs w:val="24"/>
        </w:rPr>
      </w:pPr>
    </w:p>
    <w:p w14:paraId="3740C060" w14:textId="64C7B75E" w:rsidR="33BB1CC4" w:rsidRDefault="33BB1CC4" w:rsidP="33BB1CC4">
      <w:pPr>
        <w:pStyle w:val="BodyText"/>
        <w:rPr>
          <w:b/>
          <w:bCs/>
          <w:sz w:val="24"/>
          <w:szCs w:val="24"/>
        </w:rPr>
      </w:pPr>
    </w:p>
    <w:p w14:paraId="3BF7D815" w14:textId="39E3B4B1" w:rsidR="33BB1CC4" w:rsidRDefault="33BB1CC4" w:rsidP="33BB1CC4">
      <w:pPr>
        <w:pStyle w:val="BodyText"/>
        <w:rPr>
          <w:b/>
          <w:bCs/>
          <w:sz w:val="24"/>
          <w:szCs w:val="24"/>
        </w:rPr>
      </w:pPr>
    </w:p>
    <w:p w14:paraId="3C7FA32B" w14:textId="6C884575" w:rsidR="33BB1CC4" w:rsidRDefault="33BB1CC4" w:rsidP="33BB1CC4">
      <w:pPr>
        <w:pStyle w:val="BodyText"/>
        <w:rPr>
          <w:b/>
          <w:bCs/>
          <w:sz w:val="24"/>
          <w:szCs w:val="24"/>
        </w:rPr>
      </w:pPr>
    </w:p>
    <w:p w14:paraId="3B2DACFC" w14:textId="5E060818" w:rsidR="33BB1CC4" w:rsidRDefault="33BB1CC4" w:rsidP="33BB1CC4">
      <w:pPr>
        <w:pStyle w:val="BodyText"/>
        <w:rPr>
          <w:b/>
          <w:bCs/>
          <w:sz w:val="24"/>
          <w:szCs w:val="24"/>
        </w:rPr>
      </w:pPr>
    </w:p>
    <w:p w14:paraId="1B0F557F" w14:textId="79EDCC55" w:rsidR="33BB1CC4" w:rsidRDefault="33BB1CC4" w:rsidP="33BB1CC4">
      <w:pPr>
        <w:pStyle w:val="BodyText"/>
        <w:rPr>
          <w:b/>
          <w:bCs/>
          <w:sz w:val="24"/>
          <w:szCs w:val="24"/>
        </w:rPr>
      </w:pPr>
    </w:p>
    <w:p w14:paraId="37F46D3E" w14:textId="2439D9EA" w:rsidR="33BB1CC4" w:rsidRDefault="33BB1CC4" w:rsidP="33BB1CC4">
      <w:pPr>
        <w:pStyle w:val="BodyText"/>
        <w:rPr>
          <w:b/>
          <w:bCs/>
          <w:sz w:val="24"/>
          <w:szCs w:val="24"/>
        </w:rPr>
      </w:pPr>
    </w:p>
    <w:p w14:paraId="5030088C" w14:textId="7A94DFBC" w:rsidR="00F62119" w:rsidRDefault="00F62119" w:rsidP="00F62119">
      <w:pPr>
        <w:pStyle w:val="BodyText"/>
        <w:rPr>
          <w:b/>
          <w:bCs/>
          <w:sz w:val="24"/>
          <w:szCs w:val="24"/>
        </w:rPr>
      </w:pPr>
      <w:r w:rsidRPr="33BB1CC4">
        <w:rPr>
          <w:b/>
          <w:bCs/>
          <w:sz w:val="24"/>
          <w:szCs w:val="24"/>
        </w:rPr>
        <w:t>Sensitive Receptors Near the Site</w:t>
      </w:r>
    </w:p>
    <w:p w14:paraId="546642FE" w14:textId="598A799C" w:rsidR="00AB1EF7" w:rsidRPr="00AB1EF7" w:rsidRDefault="00AB1EF7" w:rsidP="33BB1CC4">
      <w:pPr>
        <w:spacing w:after="0" w:line="240" w:lineRule="auto"/>
        <w:rPr>
          <w:rFonts w:ascii="Arial" w:eastAsia="Arial" w:hAnsi="Arial" w:cs="Arial"/>
          <w:sz w:val="24"/>
          <w:szCs w:val="24"/>
        </w:rPr>
      </w:pPr>
    </w:p>
    <w:p w14:paraId="34178865" w14:textId="57C200AB" w:rsidR="00AB1EF7" w:rsidRPr="00AB1EF7" w:rsidRDefault="5C733B43" w:rsidP="33BB1CC4">
      <w:pPr>
        <w:spacing w:after="0" w:line="240" w:lineRule="auto"/>
        <w:rPr>
          <w:rFonts w:ascii="Arial" w:eastAsia="Arial" w:hAnsi="Arial" w:cs="Arial"/>
          <w:sz w:val="24"/>
          <w:szCs w:val="24"/>
        </w:rPr>
      </w:pPr>
      <w:r w:rsidRPr="33BB1CC4">
        <w:rPr>
          <w:rStyle w:val="Strong"/>
          <w:rFonts w:ascii="Arial" w:eastAsia="Arial" w:hAnsi="Arial" w:cs="Arial"/>
          <w:sz w:val="24"/>
          <w:szCs w:val="24"/>
        </w:rPr>
        <w:t>Table 1.1. Distances to selected, representative sensitive locations</w:t>
      </w:r>
    </w:p>
    <w:p w14:paraId="21E32780" w14:textId="0BFF09FB" w:rsidR="00AB1EF7" w:rsidRPr="00AB1EF7" w:rsidRDefault="5C733B43" w:rsidP="33BB1CC4">
      <w:pPr>
        <w:spacing w:after="0" w:line="240" w:lineRule="auto"/>
        <w:rPr>
          <w:rFonts w:ascii="Arial" w:eastAsia="Arial" w:hAnsi="Arial" w:cs="Arial"/>
          <w:sz w:val="24"/>
          <w:szCs w:val="24"/>
        </w:rPr>
      </w:pPr>
      <w:r>
        <w:rPr>
          <w:noProof/>
        </w:rPr>
        <w:lastRenderedPageBreak/>
        <w:drawing>
          <wp:inline distT="0" distB="0" distL="0" distR="0" wp14:anchorId="4EE2FF83" wp14:editId="742339D3">
            <wp:extent cx="5753100" cy="3352800"/>
            <wp:effectExtent l="0" t="0" r="0" b="0"/>
            <wp:docPr id="1148702133" name="drawing" title="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02133" name="Picture 1148702133"/>
                    <pic:cNvPicPr/>
                  </pic:nvPicPr>
                  <pic:blipFill>
                    <a:blip r:embed="rId20">
                      <a:extLst>
                        <a:ext uri="{28A0092B-C50C-407E-A947-70E740481C1C}">
                          <a14:useLocalDpi xmlns:a14="http://schemas.microsoft.com/office/drawing/2010/main"/>
                        </a:ext>
                      </a:extLst>
                    </a:blip>
                    <a:stretch>
                      <a:fillRect/>
                    </a:stretch>
                  </pic:blipFill>
                  <pic:spPr>
                    <a:xfrm>
                      <a:off x="0" y="0"/>
                      <a:ext cx="5753100" cy="3352800"/>
                    </a:xfrm>
                    <a:prstGeom prst="rect">
                      <a:avLst/>
                    </a:prstGeom>
                  </pic:spPr>
                </pic:pic>
              </a:graphicData>
            </a:graphic>
          </wp:inline>
        </w:drawing>
      </w:r>
    </w:p>
    <w:p w14:paraId="0826C600" w14:textId="21FA052E" w:rsidR="00AB1EF7" w:rsidRPr="00AB1EF7" w:rsidRDefault="5C733B43" w:rsidP="33BB1CC4">
      <w:pPr>
        <w:spacing w:after="0" w:line="240" w:lineRule="auto"/>
        <w:rPr>
          <w:rFonts w:ascii="Arial" w:eastAsia="Arial" w:hAnsi="Arial" w:cs="Arial"/>
          <w:sz w:val="24"/>
          <w:szCs w:val="24"/>
        </w:rPr>
      </w:pPr>
      <w:r>
        <w:rPr>
          <w:noProof/>
        </w:rPr>
        <w:lastRenderedPageBreak/>
        <w:drawing>
          <wp:inline distT="0" distB="0" distL="0" distR="0" wp14:anchorId="7CCBD5E7" wp14:editId="3E206F2E">
            <wp:extent cx="6000750" cy="9105900"/>
            <wp:effectExtent l="0" t="0" r="0" b="0"/>
            <wp:docPr id="1310175162" name="drawing" title="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75162" name="Picture 1310175162"/>
                    <pic:cNvPicPr/>
                  </pic:nvPicPr>
                  <pic:blipFill>
                    <a:blip r:embed="rId21">
                      <a:extLst>
                        <a:ext uri="{28A0092B-C50C-407E-A947-70E740481C1C}">
                          <a14:useLocalDpi xmlns:a14="http://schemas.microsoft.com/office/drawing/2010/main"/>
                        </a:ext>
                      </a:extLst>
                    </a:blip>
                    <a:stretch>
                      <a:fillRect/>
                    </a:stretch>
                  </pic:blipFill>
                  <pic:spPr>
                    <a:xfrm>
                      <a:off x="0" y="0"/>
                      <a:ext cx="6000750" cy="9105900"/>
                    </a:xfrm>
                    <a:prstGeom prst="rect">
                      <a:avLst/>
                    </a:prstGeom>
                  </pic:spPr>
                </pic:pic>
              </a:graphicData>
            </a:graphic>
          </wp:inline>
        </w:drawing>
      </w:r>
    </w:p>
    <w:p w14:paraId="4D5987A0" w14:textId="638B31AD" w:rsidR="00AB1EF7" w:rsidRPr="00AB1EF7" w:rsidRDefault="5C733B43" w:rsidP="00AB1EF7">
      <w:pPr>
        <w:pStyle w:val="BodyText"/>
        <w:jc w:val="both"/>
      </w:pPr>
      <w:r>
        <w:rPr>
          <w:noProof/>
        </w:rPr>
        <w:lastRenderedPageBreak/>
        <w:drawing>
          <wp:inline distT="0" distB="0" distL="0" distR="0" wp14:anchorId="198A1626" wp14:editId="4FBB57EF">
            <wp:extent cx="6477000" cy="5734050"/>
            <wp:effectExtent l="0" t="0" r="0" b="0"/>
            <wp:docPr id="1021981962" name="drawing" title="A table with white text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81962" name="Picture 1021981962"/>
                    <pic:cNvPicPr/>
                  </pic:nvPicPr>
                  <pic:blipFill>
                    <a:blip r:embed="rId22">
                      <a:extLst>
                        <a:ext uri="{28A0092B-C50C-407E-A947-70E740481C1C}">
                          <a14:useLocalDpi xmlns:a14="http://schemas.microsoft.com/office/drawing/2010/main"/>
                        </a:ext>
                      </a:extLst>
                    </a:blip>
                    <a:stretch>
                      <a:fillRect/>
                    </a:stretch>
                  </pic:blipFill>
                  <pic:spPr>
                    <a:xfrm>
                      <a:off x="0" y="0"/>
                      <a:ext cx="6477000" cy="5734050"/>
                    </a:xfrm>
                    <a:prstGeom prst="rect">
                      <a:avLst/>
                    </a:prstGeom>
                  </pic:spPr>
                </pic:pic>
              </a:graphicData>
            </a:graphic>
          </wp:inline>
        </w:drawing>
      </w:r>
      <w:r w:rsidR="00F62119">
        <w:t xml:space="preserve"> </w:t>
      </w:r>
    </w:p>
    <w:p w14:paraId="6B8A48E5" w14:textId="6A736183" w:rsidR="00F62119" w:rsidRDefault="00F62119" w:rsidP="00F62119">
      <w:pPr>
        <w:pStyle w:val="Heading1"/>
      </w:pPr>
      <w:bookmarkStart w:id="5" w:name="_Toc160810751"/>
      <w:r>
        <w:t>Managing Common Causes of Fire</w:t>
      </w:r>
      <w:bookmarkEnd w:id="5"/>
    </w:p>
    <w:p w14:paraId="786E4A11" w14:textId="0300E7E8" w:rsidR="002F4A34" w:rsidRPr="002F4A34" w:rsidRDefault="002F4A34" w:rsidP="002F4A34">
      <w:r w:rsidRPr="002F4A34">
        <w:fldChar w:fldCharType="begin"/>
      </w:r>
      <w:r w:rsidRPr="002F4A34">
        <w:instrText xml:space="preserve"> REF _Ref159773230 \h  \* MERGEFORMAT </w:instrText>
      </w:r>
      <w:r w:rsidRPr="002F4A34">
        <w:fldChar w:fldCharType="separate"/>
      </w:r>
      <w:r w:rsidR="00C17C21" w:rsidRPr="002F4A34">
        <w:rPr>
          <w:b/>
          <w:bCs/>
        </w:rPr>
        <w:t xml:space="preserve">Table </w:t>
      </w:r>
      <w:r w:rsidR="00C17C21" w:rsidRPr="00C17C21">
        <w:rPr>
          <w:b/>
          <w:bCs/>
          <w:noProof/>
        </w:rPr>
        <w:t>2</w:t>
      </w:r>
      <w:r w:rsidRPr="002F4A34">
        <w:fldChar w:fldCharType="end"/>
      </w:r>
      <w:r>
        <w:t xml:space="preserve"> </w:t>
      </w:r>
      <w:r w:rsidR="00F62119" w:rsidRPr="00F62119">
        <w:t>below details the common causes of fire and the prevention measure we have in place to manage these risks onsite.</w:t>
      </w:r>
    </w:p>
    <w:p w14:paraId="2AE58DEF" w14:textId="044E2F1A" w:rsidR="002F4A34" w:rsidRDefault="002F4A34" w:rsidP="002F4A34">
      <w:pPr>
        <w:pStyle w:val="Caption"/>
        <w:keepNext/>
        <w:rPr>
          <w:b/>
          <w:bCs/>
          <w:i w:val="0"/>
          <w:iCs w:val="0"/>
        </w:rPr>
      </w:pPr>
      <w:bookmarkStart w:id="6" w:name="_Ref159773230"/>
      <w:r w:rsidRPr="002F4A34">
        <w:rPr>
          <w:b/>
          <w:bCs/>
          <w:i w:val="0"/>
          <w:iCs w:val="0"/>
        </w:rPr>
        <w:t xml:space="preserve">Table </w:t>
      </w:r>
      <w:r w:rsidRPr="002F4A34">
        <w:rPr>
          <w:b/>
          <w:bCs/>
          <w:i w:val="0"/>
          <w:iCs w:val="0"/>
        </w:rPr>
        <w:fldChar w:fldCharType="begin"/>
      </w:r>
      <w:r w:rsidRPr="002F4A34">
        <w:rPr>
          <w:b/>
          <w:bCs/>
          <w:i w:val="0"/>
          <w:iCs w:val="0"/>
        </w:rPr>
        <w:instrText xml:space="preserve"> SEQ Table \* ARABIC </w:instrText>
      </w:r>
      <w:r w:rsidRPr="002F4A34">
        <w:rPr>
          <w:b/>
          <w:bCs/>
          <w:i w:val="0"/>
          <w:iCs w:val="0"/>
        </w:rPr>
        <w:fldChar w:fldCharType="separate"/>
      </w:r>
      <w:r w:rsidR="00C17C21">
        <w:rPr>
          <w:b/>
          <w:bCs/>
          <w:i w:val="0"/>
          <w:iCs w:val="0"/>
          <w:noProof/>
        </w:rPr>
        <w:t>2</w:t>
      </w:r>
      <w:r w:rsidRPr="002F4A34">
        <w:rPr>
          <w:b/>
          <w:bCs/>
          <w:i w:val="0"/>
          <w:iCs w:val="0"/>
        </w:rPr>
        <w:fldChar w:fldCharType="end"/>
      </w:r>
      <w:bookmarkEnd w:id="6"/>
      <w:r w:rsidRPr="002F4A34">
        <w:rPr>
          <w:b/>
          <w:bCs/>
          <w:i w:val="0"/>
          <w:iCs w:val="0"/>
        </w:rPr>
        <w:t>. Managing Common Causes of Fire</w:t>
      </w:r>
    </w:p>
    <w:tbl>
      <w:tblPr>
        <w:tblStyle w:val="WilsonJamestable"/>
        <w:tblW w:w="0" w:type="auto"/>
        <w:tblLook w:val="06A0" w:firstRow="1" w:lastRow="0" w:firstColumn="1" w:lastColumn="0" w:noHBand="1" w:noVBand="1"/>
      </w:tblPr>
      <w:tblGrid>
        <w:gridCol w:w="3256"/>
        <w:gridCol w:w="6237"/>
      </w:tblGrid>
      <w:tr w:rsidR="0030693A" w14:paraId="12210AAA" w14:textId="77777777" w:rsidTr="456FBDC1">
        <w:trPr>
          <w:cnfStyle w:val="100000000000" w:firstRow="1" w:lastRow="0" w:firstColumn="0" w:lastColumn="0" w:oddVBand="0" w:evenVBand="0" w:oddHBand="0" w:evenHBand="0" w:firstRowFirstColumn="0" w:firstRowLastColumn="0" w:lastRowFirstColumn="0" w:lastRowLastColumn="0"/>
        </w:trPr>
        <w:tc>
          <w:tcPr>
            <w:tcW w:w="3256" w:type="dxa"/>
          </w:tcPr>
          <w:p w14:paraId="0721BE58" w14:textId="3073FFF9" w:rsidR="0030693A" w:rsidRPr="00025D65" w:rsidRDefault="0030693A" w:rsidP="00DD1EA9">
            <w:pPr>
              <w:rPr>
                <w:rFonts w:ascii="Century Gothic" w:hAnsi="Century Gothic"/>
              </w:rPr>
            </w:pPr>
            <w:r>
              <w:rPr>
                <w:rFonts w:ascii="Century Gothic" w:hAnsi="Century Gothic"/>
                <w:color w:val="FFFFFF" w:themeColor="background1"/>
              </w:rPr>
              <w:t>Cause of Fire</w:t>
            </w:r>
          </w:p>
        </w:tc>
        <w:tc>
          <w:tcPr>
            <w:tcW w:w="6237" w:type="dxa"/>
          </w:tcPr>
          <w:p w14:paraId="348FF536" w14:textId="74D0E04C" w:rsidR="0030693A" w:rsidRPr="00025D65" w:rsidRDefault="0030693A" w:rsidP="00DD1EA9">
            <w:pPr>
              <w:rPr>
                <w:rFonts w:ascii="Century Gothic" w:hAnsi="Century Gothic"/>
              </w:rPr>
            </w:pPr>
            <w:r>
              <w:rPr>
                <w:rFonts w:ascii="Century Gothic" w:hAnsi="Century Gothic"/>
                <w:color w:val="FFFFFF" w:themeColor="background1"/>
              </w:rPr>
              <w:t>Prevention Measures</w:t>
            </w:r>
          </w:p>
        </w:tc>
      </w:tr>
      <w:tr w:rsidR="0030693A" w14:paraId="511FB361" w14:textId="77777777" w:rsidTr="456FBDC1">
        <w:tc>
          <w:tcPr>
            <w:tcW w:w="3256" w:type="dxa"/>
          </w:tcPr>
          <w:p w14:paraId="18A2D7B4" w14:textId="5C1D84B8" w:rsidR="0030693A" w:rsidRDefault="0030693A" w:rsidP="00DD1EA9">
            <w:r>
              <w:t>Arson</w:t>
            </w:r>
          </w:p>
        </w:tc>
        <w:tc>
          <w:tcPr>
            <w:tcW w:w="6237" w:type="dxa"/>
          </w:tcPr>
          <w:p w14:paraId="41C317DB" w14:textId="77777777" w:rsidR="0030693A" w:rsidRDefault="0030693A" w:rsidP="0030693A">
            <w:pPr>
              <w:rPr>
                <w:color w:val="FF0000"/>
              </w:rPr>
            </w:pPr>
            <w:r>
              <w:t xml:space="preserve">Fencing – </w:t>
            </w:r>
            <w:r w:rsidRPr="00455F57">
              <w:rPr>
                <w:color w:val="auto"/>
              </w:rPr>
              <w:t>We have perimeter fencing approx</w:t>
            </w:r>
            <w:r>
              <w:t>imately</w:t>
            </w:r>
            <w:r w:rsidRPr="00455F57">
              <w:rPr>
                <w:color w:val="auto"/>
              </w:rPr>
              <w:t xml:space="preserve"> 3m in height, supported by an electric security gate, which is closed outside of operating h</w:t>
            </w:r>
            <w:r>
              <w:t>ou</w:t>
            </w:r>
            <w:r w:rsidRPr="00455F57">
              <w:rPr>
                <w:color w:val="auto"/>
              </w:rPr>
              <w:t>rs.</w:t>
            </w:r>
          </w:p>
          <w:p w14:paraId="3A39D3DB" w14:textId="63258BF1" w:rsidR="0030693A" w:rsidRPr="0030693A" w:rsidRDefault="0030693A" w:rsidP="00DD1EA9">
            <w:pPr>
              <w:rPr>
                <w:color w:val="auto"/>
              </w:rPr>
            </w:pPr>
            <w:r>
              <w:t xml:space="preserve">CCTV – </w:t>
            </w:r>
            <w:r w:rsidRPr="456FBDC1">
              <w:rPr>
                <w:color w:val="auto"/>
              </w:rPr>
              <w:t xml:space="preserve">we have a state-of-the-art </w:t>
            </w:r>
            <w:proofErr w:type="spellStart"/>
            <w:r w:rsidRPr="456FBDC1">
              <w:rPr>
                <w:color w:val="auto"/>
              </w:rPr>
              <w:t>Gentec</w:t>
            </w:r>
            <w:proofErr w:type="spellEnd"/>
            <w:r w:rsidRPr="456FBDC1">
              <w:rPr>
                <w:color w:val="auto"/>
              </w:rPr>
              <w:t xml:space="preserve"> CCTV system installed internally and externally all around the building, this is </w:t>
            </w:r>
            <w:r>
              <w:t>monitored</w:t>
            </w:r>
            <w:r w:rsidRPr="456FBDC1">
              <w:rPr>
                <w:color w:val="auto"/>
              </w:rPr>
              <w:t xml:space="preserve"> </w:t>
            </w:r>
            <w:r>
              <w:t>in real-time throughout the day</w:t>
            </w:r>
            <w:r w:rsidRPr="456FBDC1">
              <w:rPr>
                <w:color w:val="auto"/>
              </w:rPr>
              <w:t>. The Operational support monitor</w:t>
            </w:r>
            <w:r>
              <w:t>ing</w:t>
            </w:r>
            <w:r w:rsidRPr="456FBDC1">
              <w:rPr>
                <w:color w:val="auto"/>
              </w:rPr>
              <w:t xml:space="preserve"> centre is also base</w:t>
            </w:r>
            <w:r>
              <w:t>d</w:t>
            </w:r>
            <w:r w:rsidRPr="456FBDC1">
              <w:rPr>
                <w:color w:val="auto"/>
              </w:rPr>
              <w:t xml:space="preserve"> here, so instant response is on hand.</w:t>
            </w:r>
            <w:r w:rsidR="2418BC49" w:rsidRPr="456FBDC1">
              <w:rPr>
                <w:color w:val="auto"/>
              </w:rPr>
              <w:t xml:space="preserve"> </w:t>
            </w:r>
            <w:r w:rsidRPr="456FBDC1">
              <w:rPr>
                <w:color w:val="auto"/>
              </w:rPr>
              <w:t>CCTV footage is stored for 30 days</w:t>
            </w:r>
            <w:r>
              <w:t>.</w:t>
            </w:r>
          </w:p>
        </w:tc>
      </w:tr>
      <w:tr w:rsidR="0030693A" w14:paraId="7B568B7A" w14:textId="77777777" w:rsidTr="456FBDC1">
        <w:tc>
          <w:tcPr>
            <w:tcW w:w="3256" w:type="dxa"/>
          </w:tcPr>
          <w:p w14:paraId="691135C3" w14:textId="0AB17763" w:rsidR="0030693A" w:rsidRDefault="0030693A" w:rsidP="00DD1EA9">
            <w:r>
              <w:lastRenderedPageBreak/>
              <w:t>Plants and Equipment</w:t>
            </w:r>
          </w:p>
        </w:tc>
        <w:tc>
          <w:tcPr>
            <w:tcW w:w="6237" w:type="dxa"/>
          </w:tcPr>
          <w:p w14:paraId="544878FE" w14:textId="220A87CD" w:rsidR="0030693A" w:rsidRPr="0030693A" w:rsidRDefault="0030693A" w:rsidP="0030693A">
            <w:pPr>
              <w:rPr>
                <w:rFonts w:eastAsia="Arial"/>
              </w:rPr>
            </w:pPr>
            <w:r w:rsidRPr="002C0957">
              <w:t>Vehicles will be unloaded in a way that in case of emergency i.e. fire, the vehicle will be able to leave the unloading bay unrestricted, safely and it will not hinder emergency vehicles (loading plans will be made up considering various types of vehicles).</w:t>
            </w:r>
          </w:p>
        </w:tc>
      </w:tr>
      <w:tr w:rsidR="0030693A" w14:paraId="15C84CEF" w14:textId="77777777" w:rsidTr="456FBDC1">
        <w:tc>
          <w:tcPr>
            <w:tcW w:w="3256" w:type="dxa"/>
          </w:tcPr>
          <w:p w14:paraId="0CD81C37" w14:textId="654BFCAC" w:rsidR="0030693A" w:rsidRDefault="0030693A" w:rsidP="00DD1EA9">
            <w:r>
              <w:t>Electrical faults</w:t>
            </w:r>
          </w:p>
        </w:tc>
        <w:tc>
          <w:tcPr>
            <w:tcW w:w="6237" w:type="dxa"/>
          </w:tcPr>
          <w:p w14:paraId="59BF2A58" w14:textId="726AE77B" w:rsidR="0030693A" w:rsidRPr="0030693A" w:rsidRDefault="0030693A" w:rsidP="0030693A">
            <w:pPr>
              <w:rPr>
                <w:color w:val="auto"/>
              </w:rPr>
            </w:pPr>
            <w:r w:rsidRPr="456FBDC1">
              <w:rPr>
                <w:color w:val="auto"/>
              </w:rPr>
              <w:t>All electrics on site were new at the time of setting up the site. All were installed and certified by</w:t>
            </w:r>
            <w:r w:rsidR="0D7AF5AF" w:rsidRPr="456FBDC1">
              <w:rPr>
                <w:color w:val="auto"/>
              </w:rPr>
              <w:t xml:space="preserve"> </w:t>
            </w:r>
            <w:r w:rsidRPr="456FBDC1">
              <w:rPr>
                <w:color w:val="auto"/>
              </w:rPr>
              <w:t>qualified electrician. PAT testing is carried out annually on all electrical equipment by external</w:t>
            </w:r>
            <w:r w:rsidR="5D77E879" w:rsidRPr="456FBDC1">
              <w:rPr>
                <w:color w:val="auto"/>
              </w:rPr>
              <w:t>ly</w:t>
            </w:r>
            <w:r w:rsidRPr="456FBDC1">
              <w:rPr>
                <w:color w:val="auto"/>
              </w:rPr>
              <w:t xml:space="preserve"> qualified company.</w:t>
            </w:r>
          </w:p>
        </w:tc>
      </w:tr>
      <w:tr w:rsidR="0030693A" w14:paraId="643D37D6" w14:textId="77777777" w:rsidTr="456FBDC1">
        <w:tc>
          <w:tcPr>
            <w:tcW w:w="3256" w:type="dxa"/>
          </w:tcPr>
          <w:p w14:paraId="38713705" w14:textId="6C3BEED9" w:rsidR="0030693A" w:rsidRDefault="0030693A" w:rsidP="00DD1EA9">
            <w:r>
              <w:t>Smoking</w:t>
            </w:r>
          </w:p>
        </w:tc>
        <w:tc>
          <w:tcPr>
            <w:tcW w:w="6237" w:type="dxa"/>
          </w:tcPr>
          <w:p w14:paraId="6A589AF2" w14:textId="6E9E3CE1" w:rsidR="0030693A" w:rsidRPr="003C51C9" w:rsidRDefault="0030693A" w:rsidP="0030693A">
            <w:pPr>
              <w:rPr>
                <w:color w:val="auto"/>
              </w:rPr>
            </w:pPr>
            <w:r w:rsidRPr="00D54330">
              <w:rPr>
                <w:color w:val="auto"/>
              </w:rPr>
              <w:t>Master Points adjacent to the building is the designated smoking area which is approx</w:t>
            </w:r>
            <w:r>
              <w:t>imately</w:t>
            </w:r>
            <w:r w:rsidRPr="00D54330">
              <w:rPr>
                <w:color w:val="auto"/>
              </w:rPr>
              <w:t xml:space="preserve"> 50m away.</w:t>
            </w:r>
          </w:p>
        </w:tc>
      </w:tr>
      <w:tr w:rsidR="0030693A" w14:paraId="32D6AA77" w14:textId="77777777" w:rsidTr="456FBDC1">
        <w:tc>
          <w:tcPr>
            <w:tcW w:w="3256" w:type="dxa"/>
          </w:tcPr>
          <w:p w14:paraId="3E567C19" w14:textId="28D90F09" w:rsidR="0030693A" w:rsidRDefault="0030693A" w:rsidP="00DD1EA9">
            <w:r>
              <w:t>Hot works (welding, cutting)</w:t>
            </w:r>
          </w:p>
        </w:tc>
        <w:tc>
          <w:tcPr>
            <w:tcW w:w="6237" w:type="dxa"/>
          </w:tcPr>
          <w:p w14:paraId="16E38E4C" w14:textId="0A6D2FE2" w:rsidR="0030693A" w:rsidRPr="00D54330" w:rsidRDefault="00DA30F3" w:rsidP="0030693A">
            <w:pPr>
              <w:rPr>
                <w:color w:val="auto"/>
              </w:rPr>
            </w:pPr>
            <w:r w:rsidRPr="00D54330">
              <w:rPr>
                <w:color w:val="auto"/>
              </w:rPr>
              <w:t>No cutting or welding is conducted on site as part of the waste management operation.</w:t>
            </w:r>
          </w:p>
        </w:tc>
      </w:tr>
      <w:tr w:rsidR="00DA30F3" w14:paraId="0762D7C3" w14:textId="77777777" w:rsidTr="456FBDC1">
        <w:tc>
          <w:tcPr>
            <w:tcW w:w="3256" w:type="dxa"/>
          </w:tcPr>
          <w:p w14:paraId="10B350C9" w14:textId="4F5C8656" w:rsidR="00DA30F3" w:rsidRDefault="00DA30F3" w:rsidP="00DA30F3">
            <w:r>
              <w:t>Industrial Heater</w:t>
            </w:r>
          </w:p>
        </w:tc>
        <w:tc>
          <w:tcPr>
            <w:tcW w:w="6237" w:type="dxa"/>
          </w:tcPr>
          <w:p w14:paraId="4A2EFB13" w14:textId="41FF3E33" w:rsidR="00DA30F3" w:rsidRPr="00D54330" w:rsidRDefault="00DA30F3" w:rsidP="00DA30F3">
            <w:pPr>
              <w:rPr>
                <w:color w:val="auto"/>
              </w:rPr>
            </w:pPr>
            <w:r>
              <w:t>NA</w:t>
            </w:r>
          </w:p>
        </w:tc>
      </w:tr>
      <w:tr w:rsidR="00DA30F3" w14:paraId="1DDF8DE4" w14:textId="77777777" w:rsidTr="456FBDC1">
        <w:tc>
          <w:tcPr>
            <w:tcW w:w="3256" w:type="dxa"/>
          </w:tcPr>
          <w:p w14:paraId="7528B4AF" w14:textId="53C09F5E" w:rsidR="00DA30F3" w:rsidRDefault="00DA30F3" w:rsidP="00DA30F3">
            <w:r>
              <w:t>Hot Exhaust and Engine Parts</w:t>
            </w:r>
          </w:p>
        </w:tc>
        <w:tc>
          <w:tcPr>
            <w:tcW w:w="6237" w:type="dxa"/>
          </w:tcPr>
          <w:p w14:paraId="3F875A11" w14:textId="77777777" w:rsidR="00DA30F3" w:rsidRPr="00D54330" w:rsidRDefault="00DA30F3" w:rsidP="00DA30F3">
            <w:pPr>
              <w:rPr>
                <w:color w:val="auto"/>
              </w:rPr>
            </w:pPr>
            <w:r w:rsidRPr="00D54330">
              <w:rPr>
                <w:color w:val="auto"/>
              </w:rPr>
              <w:t>Engines are switched off when not in use.</w:t>
            </w:r>
          </w:p>
          <w:p w14:paraId="35A88ABF" w14:textId="469715C4" w:rsidR="00DA30F3" w:rsidRDefault="00DA30F3" w:rsidP="00DA30F3">
            <w:r w:rsidRPr="00D54330">
              <w:rPr>
                <w:color w:val="auto"/>
              </w:rPr>
              <w:t>The vehicles parked 30ft from the waste storage area</w:t>
            </w:r>
          </w:p>
        </w:tc>
      </w:tr>
      <w:tr w:rsidR="00DA30F3" w14:paraId="531F58B5" w14:textId="77777777" w:rsidTr="456FBDC1">
        <w:tc>
          <w:tcPr>
            <w:tcW w:w="3256" w:type="dxa"/>
          </w:tcPr>
          <w:p w14:paraId="64B87E61" w14:textId="1AC27D32" w:rsidR="00DA30F3" w:rsidRDefault="00DA30F3" w:rsidP="00DA30F3">
            <w:r>
              <w:t>Ignition sources</w:t>
            </w:r>
          </w:p>
        </w:tc>
        <w:tc>
          <w:tcPr>
            <w:tcW w:w="6237" w:type="dxa"/>
          </w:tcPr>
          <w:p w14:paraId="14D53A04" w14:textId="30EB2411" w:rsidR="00DA30F3" w:rsidRPr="00D54330" w:rsidRDefault="00DA30F3" w:rsidP="00DA30F3">
            <w:pPr>
              <w:rPr>
                <w:color w:val="auto"/>
              </w:rPr>
            </w:pPr>
            <w:r w:rsidRPr="00D54330">
              <w:rPr>
                <w:color w:val="auto"/>
              </w:rPr>
              <w:t>Electrics are subject to a regular testing schedule. Workspaces are cleaned weekly to ensure combustible dust and fluff do not accumulate.</w:t>
            </w:r>
          </w:p>
        </w:tc>
      </w:tr>
      <w:tr w:rsidR="00DA30F3" w14:paraId="25372291" w14:textId="77777777" w:rsidTr="456FBDC1">
        <w:tc>
          <w:tcPr>
            <w:tcW w:w="3256" w:type="dxa"/>
          </w:tcPr>
          <w:p w14:paraId="04A5F68B" w14:textId="0D7F80E6" w:rsidR="00DA30F3" w:rsidRDefault="00DA30F3" w:rsidP="00DA30F3">
            <w:r>
              <w:t>Batteries</w:t>
            </w:r>
          </w:p>
        </w:tc>
        <w:tc>
          <w:tcPr>
            <w:tcW w:w="6237" w:type="dxa"/>
          </w:tcPr>
          <w:p w14:paraId="6DEFD7CF" w14:textId="65EE51C2" w:rsidR="00DA30F3" w:rsidRPr="00D54330" w:rsidRDefault="00DA30F3" w:rsidP="007C2ADF">
            <w:r w:rsidRPr="00D54330">
              <w:rPr>
                <w:shd w:val="clear" w:color="auto" w:fill="FFFFFF"/>
              </w:rPr>
              <w:t>No batteries are stored on-site. Battery replacements are exclusively changed at service stations.</w:t>
            </w:r>
          </w:p>
        </w:tc>
      </w:tr>
      <w:tr w:rsidR="007C2ADF" w14:paraId="2F996FFC" w14:textId="77777777" w:rsidTr="456FBDC1">
        <w:tc>
          <w:tcPr>
            <w:tcW w:w="3256" w:type="dxa"/>
          </w:tcPr>
          <w:p w14:paraId="27A803C6" w14:textId="457E55D4" w:rsidR="007C2ADF" w:rsidRDefault="007C2ADF" w:rsidP="007C2ADF">
            <w:r>
              <w:t>Leaks and spills of oil or fuel</w:t>
            </w:r>
          </w:p>
        </w:tc>
        <w:tc>
          <w:tcPr>
            <w:tcW w:w="6237" w:type="dxa"/>
          </w:tcPr>
          <w:p w14:paraId="73A582D7" w14:textId="435A6724" w:rsidR="007C2ADF" w:rsidRPr="00D54330" w:rsidRDefault="007C2ADF" w:rsidP="007C2ADF">
            <w:pPr>
              <w:rPr>
                <w:shd w:val="clear" w:color="auto" w:fill="FFFFFF"/>
              </w:rPr>
            </w:pPr>
            <w:r w:rsidRPr="00274B3E">
              <w:rPr>
                <w:color w:val="auto"/>
              </w:rPr>
              <w:t xml:space="preserve">Spill kits are </w:t>
            </w:r>
            <w:r w:rsidRPr="00274B3E">
              <w:t>provided,</w:t>
            </w:r>
            <w:r w:rsidRPr="00274B3E">
              <w:rPr>
                <w:color w:val="auto"/>
              </w:rPr>
              <w:t xml:space="preserve"> and a spillage procedure is in place. </w:t>
            </w:r>
          </w:p>
        </w:tc>
      </w:tr>
      <w:tr w:rsidR="007C2ADF" w14:paraId="0D170C6D" w14:textId="77777777" w:rsidTr="456FBDC1">
        <w:tc>
          <w:tcPr>
            <w:tcW w:w="3256" w:type="dxa"/>
          </w:tcPr>
          <w:p w14:paraId="0349A38D" w14:textId="0A977722" w:rsidR="007C2ADF" w:rsidRDefault="007C2ADF" w:rsidP="007C2ADF">
            <w:r>
              <w:t>Build-up of loose combustible waste, dust, and fluff.</w:t>
            </w:r>
          </w:p>
        </w:tc>
        <w:tc>
          <w:tcPr>
            <w:tcW w:w="6237" w:type="dxa"/>
          </w:tcPr>
          <w:p w14:paraId="3B141930" w14:textId="4D6FC840" w:rsidR="007C2ADF" w:rsidRPr="00274B3E" w:rsidRDefault="007C2ADF" w:rsidP="007C2ADF">
            <w:pPr>
              <w:jc w:val="both"/>
            </w:pPr>
            <w:r w:rsidRPr="00274B3E">
              <w:t>Open floor areas are kept clean and clear of stored materials &amp; waste. Floors are cleaned using brushes or mechanical cleaning machines. All stored material is protected from dust and bird droppings. A</w:t>
            </w:r>
            <w:r w:rsidRPr="00274B3E">
              <w:rPr>
                <w:rFonts w:eastAsia="Times New Roman"/>
              </w:rPr>
              <w:t xml:space="preserve"> water spray is used during the floor cleaning or during the bin emptying process. If at any time the dust becomes a nuisance the works is stopped until dust levels are acceptable</w:t>
            </w:r>
            <w:r>
              <w:rPr>
                <w:rFonts w:eastAsia="Times New Roman"/>
              </w:rPr>
              <w:t>.</w:t>
            </w:r>
          </w:p>
        </w:tc>
      </w:tr>
      <w:tr w:rsidR="007C2ADF" w14:paraId="0F105B41" w14:textId="77777777" w:rsidTr="456FBDC1">
        <w:tc>
          <w:tcPr>
            <w:tcW w:w="3256" w:type="dxa"/>
          </w:tcPr>
          <w:p w14:paraId="51B6BA27" w14:textId="2353E0A7" w:rsidR="007C2ADF" w:rsidRDefault="007C2ADF" w:rsidP="007C2ADF">
            <w:r>
              <w:t>Reactions between waste (incompatible wastes, lithium batteries</w:t>
            </w:r>
          </w:p>
        </w:tc>
        <w:tc>
          <w:tcPr>
            <w:tcW w:w="6237" w:type="dxa"/>
          </w:tcPr>
          <w:p w14:paraId="6A10516B" w14:textId="46669086" w:rsidR="007C2ADF" w:rsidRPr="00274B3E" w:rsidRDefault="007C2ADF" w:rsidP="007C2ADF">
            <w:pPr>
              <w:jc w:val="both"/>
            </w:pPr>
            <w:r w:rsidRPr="00A06C5A">
              <w:rPr>
                <w:color w:val="auto"/>
              </w:rPr>
              <w:t>All waste collected as part of the operation are non-reactive.</w:t>
            </w:r>
          </w:p>
        </w:tc>
      </w:tr>
      <w:tr w:rsidR="007C2ADF" w14:paraId="2B2B56B5" w14:textId="77777777" w:rsidTr="456FBDC1">
        <w:tc>
          <w:tcPr>
            <w:tcW w:w="3256" w:type="dxa"/>
          </w:tcPr>
          <w:p w14:paraId="4B1BBCA1" w14:textId="5A99AE22" w:rsidR="007C2ADF" w:rsidRDefault="007C2ADF" w:rsidP="00872DF2">
            <w:r>
              <w:t>Waste acceptance &amp; deposited hot loads</w:t>
            </w:r>
            <w:r w:rsidR="00872DF2">
              <w:t>.</w:t>
            </w:r>
          </w:p>
        </w:tc>
        <w:tc>
          <w:tcPr>
            <w:tcW w:w="6237" w:type="dxa"/>
          </w:tcPr>
          <w:p w14:paraId="02204608" w14:textId="6233B189" w:rsidR="007C2ADF" w:rsidRPr="00A06C5A" w:rsidRDefault="00872DF2" w:rsidP="007C2ADF">
            <w:pPr>
              <w:jc w:val="both"/>
              <w:rPr>
                <w:color w:val="auto"/>
              </w:rPr>
            </w:pPr>
            <w:r>
              <w:t>We do not accept hot loads as part of the operation onsite.</w:t>
            </w:r>
          </w:p>
        </w:tc>
      </w:tr>
      <w:tr w:rsidR="00872DF2" w14:paraId="51D4FA19" w14:textId="77777777" w:rsidTr="456FBDC1">
        <w:tc>
          <w:tcPr>
            <w:tcW w:w="3256" w:type="dxa"/>
          </w:tcPr>
          <w:p w14:paraId="089F0695" w14:textId="163E7E97" w:rsidR="00872DF2" w:rsidRDefault="00872DF2" w:rsidP="00872DF2">
            <w:r>
              <w:t>Hot &amp; dry weather.</w:t>
            </w:r>
          </w:p>
        </w:tc>
        <w:tc>
          <w:tcPr>
            <w:tcW w:w="6237" w:type="dxa"/>
          </w:tcPr>
          <w:p w14:paraId="57CC408B" w14:textId="7127EE85" w:rsidR="00872DF2" w:rsidRDefault="00872DF2" w:rsidP="00872DF2">
            <w:pPr>
              <w:jc w:val="both"/>
            </w:pPr>
            <w:r w:rsidRPr="003536CD">
              <w:t>The waste is always stored away from sunlight and for maximum storage time of 2-3 days. The bins will always be covered and on extremely hot days, we will provide temporary shade for the skips to ensure that the risk of ignition is minimized.</w:t>
            </w:r>
          </w:p>
        </w:tc>
      </w:tr>
    </w:tbl>
    <w:p w14:paraId="345B6E05" w14:textId="77777777" w:rsidR="00F62119" w:rsidRPr="00F62119" w:rsidRDefault="00F62119" w:rsidP="00F62119">
      <w:pPr>
        <w:pStyle w:val="BodyText"/>
        <w:jc w:val="both"/>
      </w:pPr>
    </w:p>
    <w:p w14:paraId="6F2A44C5" w14:textId="270A0F47" w:rsidR="00B62A4C" w:rsidRDefault="002F4A34" w:rsidP="002F4A34">
      <w:pPr>
        <w:pStyle w:val="Heading1"/>
      </w:pPr>
      <w:bookmarkStart w:id="7" w:name="_Toc160810752"/>
      <w:r>
        <w:t>Preventing Self-Combustion</w:t>
      </w:r>
      <w:bookmarkEnd w:id="7"/>
    </w:p>
    <w:p w14:paraId="308852D0" w14:textId="63B3A409" w:rsidR="002F4A34" w:rsidRDefault="002F4A34" w:rsidP="002F4A34">
      <w:pPr>
        <w:pStyle w:val="BodyText"/>
        <w:rPr>
          <w:b/>
          <w:bCs/>
          <w:sz w:val="24"/>
          <w:szCs w:val="24"/>
        </w:rPr>
      </w:pPr>
      <w:r>
        <w:rPr>
          <w:b/>
          <w:bCs/>
          <w:sz w:val="24"/>
          <w:szCs w:val="24"/>
        </w:rPr>
        <w:t>General Self-Combustion Measures</w:t>
      </w:r>
    </w:p>
    <w:p w14:paraId="53C516F9" w14:textId="6B6A7550" w:rsidR="002F4A34" w:rsidRDefault="00143CFB" w:rsidP="00143CFB">
      <w:r w:rsidRPr="00143CFB">
        <w:t>This section is not applicable as we do not store waste in piles which exacerbate the risk of heat build-up and self-combustion. Waste is stored in bins which are covered and, in a skip, and the storage time (maximum of 3 days) is not sufficient to create conditions for self-combustion.</w:t>
      </w:r>
    </w:p>
    <w:p w14:paraId="3A3B2015" w14:textId="7EB4DCBC" w:rsidR="00DE40BE" w:rsidRDefault="00173C36" w:rsidP="00DE40BE">
      <w:pPr>
        <w:pStyle w:val="BodyText"/>
        <w:rPr>
          <w:b/>
          <w:bCs/>
          <w:sz w:val="24"/>
          <w:szCs w:val="24"/>
        </w:rPr>
      </w:pPr>
      <w:r>
        <w:rPr>
          <w:b/>
          <w:bCs/>
          <w:sz w:val="24"/>
          <w:szCs w:val="24"/>
        </w:rPr>
        <w:t xml:space="preserve">Method Used to Record and Manage the Storage of All Waste </w:t>
      </w:r>
      <w:r w:rsidR="00A76AB7">
        <w:rPr>
          <w:b/>
          <w:bCs/>
          <w:sz w:val="24"/>
          <w:szCs w:val="24"/>
        </w:rPr>
        <w:t>on</w:t>
      </w:r>
      <w:r>
        <w:rPr>
          <w:b/>
          <w:bCs/>
          <w:sz w:val="24"/>
          <w:szCs w:val="24"/>
        </w:rPr>
        <w:t xml:space="preserve"> Site</w:t>
      </w:r>
    </w:p>
    <w:p w14:paraId="53E54215" w14:textId="2540872E" w:rsidR="00173C36" w:rsidRDefault="00A76AB7" w:rsidP="00A76AB7">
      <w:r w:rsidRPr="00A76AB7">
        <w:t xml:space="preserve">This section is not applicable as we do not store waste in piles which exacerbate the risk of heat build-up and self-combustion. Waste is stored in bins which are covered and, in a skip, and the storage time (maximum of 3 </w:t>
      </w:r>
      <w:r w:rsidRPr="00A76AB7">
        <w:lastRenderedPageBreak/>
        <w:t>days) is not sufficient to create conditions for self-combustion. We have a quick waste turnover on site, and we have the waste removed once we have 15-20 full bins which usually happens between 1-3 days.</w:t>
      </w:r>
    </w:p>
    <w:p w14:paraId="39C5125F" w14:textId="7BC28D2E" w:rsidR="00A76AB7" w:rsidRDefault="00A76AB7" w:rsidP="00A76AB7">
      <w:pPr>
        <w:pStyle w:val="BodyText"/>
        <w:rPr>
          <w:b/>
          <w:bCs/>
          <w:sz w:val="24"/>
          <w:szCs w:val="24"/>
        </w:rPr>
      </w:pPr>
      <w:r>
        <w:rPr>
          <w:b/>
          <w:bCs/>
          <w:sz w:val="24"/>
          <w:szCs w:val="24"/>
        </w:rPr>
        <w:t>Stock Rotation Policy</w:t>
      </w:r>
    </w:p>
    <w:p w14:paraId="2794DA3E" w14:textId="6319AC2A" w:rsidR="00143CFB" w:rsidRDefault="003A3151" w:rsidP="003A3151">
      <w:pPr>
        <w:jc w:val="both"/>
      </w:pPr>
      <w:r w:rsidRPr="003A3151">
        <w:t xml:space="preserve">This section is not applicable as we do not store waste in piles which exacerbate the risk of heat build-up and self-combustion. Waste is stored in bins which are covered and, in a skip, and the storage time (maximum of 3 days) is not sufficient to create conditions for self-combustion. We have a </w:t>
      </w:r>
      <w:r w:rsidR="0044208F" w:rsidRPr="003A3151">
        <w:t>quick</w:t>
      </w:r>
      <w:r w:rsidRPr="003A3151">
        <w:t xml:space="preserve"> waste turnover on site, and we have the waste removed once we have 15-20 full bins which usually happens between 1-3 days.</w:t>
      </w:r>
    </w:p>
    <w:p w14:paraId="79DB5C5D" w14:textId="7AA39F0E" w:rsidR="003A3151" w:rsidRDefault="0044208F" w:rsidP="003A3151">
      <w:pPr>
        <w:pStyle w:val="BodyText"/>
        <w:rPr>
          <w:b/>
          <w:bCs/>
          <w:sz w:val="24"/>
          <w:szCs w:val="24"/>
        </w:rPr>
      </w:pPr>
      <w:r>
        <w:rPr>
          <w:b/>
          <w:bCs/>
          <w:sz w:val="24"/>
          <w:szCs w:val="24"/>
        </w:rPr>
        <w:t>Monitor and Control Temperature</w:t>
      </w:r>
    </w:p>
    <w:p w14:paraId="63CE9DE7" w14:textId="77777777" w:rsidR="0044208F" w:rsidRDefault="0044208F" w:rsidP="0044208F">
      <w:pPr>
        <w:jc w:val="both"/>
      </w:pPr>
      <w:r w:rsidRPr="003A3151">
        <w:t>This section is not applicable as we do not store waste in piles which exacerbate the risk of heat build-up and self-combustion. Waste is stored in bins which are covered and, in a skip, and the storage time (maximum of 3 days) is not sufficient to create conditions for self-combustion. We have a quick waste turnover on site, and we have the waste removed once we have 15-20 full bins which usually happens between 1-3 days.</w:t>
      </w:r>
    </w:p>
    <w:p w14:paraId="16602889" w14:textId="0BCC11FB" w:rsidR="0044208F" w:rsidRDefault="0044208F" w:rsidP="0044208F">
      <w:pPr>
        <w:pStyle w:val="BodyText"/>
        <w:rPr>
          <w:b/>
          <w:bCs/>
          <w:sz w:val="24"/>
          <w:szCs w:val="24"/>
        </w:rPr>
      </w:pPr>
      <w:r>
        <w:rPr>
          <w:b/>
          <w:bCs/>
          <w:sz w:val="24"/>
          <w:szCs w:val="24"/>
        </w:rPr>
        <w:t>Waste Bale Storage</w:t>
      </w:r>
    </w:p>
    <w:p w14:paraId="27EB1712" w14:textId="2917BBF4" w:rsidR="003A3151" w:rsidRDefault="0097762D" w:rsidP="003A3151">
      <w:pPr>
        <w:jc w:val="both"/>
      </w:pPr>
      <w:r w:rsidRPr="0097762D">
        <w:t>This section is not applicable as we do not collect or store waste bales as part of our operation.</w:t>
      </w:r>
    </w:p>
    <w:p w14:paraId="1B18C80E" w14:textId="677C6872" w:rsidR="0097762D" w:rsidRDefault="0097762D" w:rsidP="0097762D">
      <w:pPr>
        <w:pStyle w:val="Heading1"/>
      </w:pPr>
      <w:bookmarkStart w:id="8" w:name="_Toc160810753"/>
      <w:r>
        <w:t>Managing Waste Piles</w:t>
      </w:r>
      <w:bookmarkEnd w:id="8"/>
    </w:p>
    <w:p w14:paraId="025621CC" w14:textId="45F747CD" w:rsidR="00AA67BB" w:rsidRDefault="00AA67BB" w:rsidP="0097762D">
      <w:pPr>
        <w:pStyle w:val="BodyText"/>
      </w:pPr>
      <w:r w:rsidRPr="00AA67BB">
        <w:t>This section is not applicable as we store wastes in containers, and hence, do not have any waste piles onsite.</w:t>
      </w:r>
    </w:p>
    <w:p w14:paraId="09A3A3B1" w14:textId="67C0DE51" w:rsidR="00AA67BB" w:rsidRDefault="00AA67BB" w:rsidP="00AA67BB">
      <w:pPr>
        <w:pStyle w:val="BodyText"/>
        <w:rPr>
          <w:b/>
          <w:bCs/>
          <w:sz w:val="24"/>
          <w:szCs w:val="24"/>
        </w:rPr>
      </w:pPr>
      <w:r>
        <w:rPr>
          <w:b/>
          <w:bCs/>
          <w:sz w:val="24"/>
          <w:szCs w:val="24"/>
        </w:rPr>
        <w:t xml:space="preserve">Storing Waste Materials in </w:t>
      </w:r>
      <w:r w:rsidR="007952A1">
        <w:rPr>
          <w:b/>
          <w:bCs/>
          <w:sz w:val="24"/>
          <w:szCs w:val="24"/>
        </w:rPr>
        <w:t>their Largest Form</w:t>
      </w:r>
    </w:p>
    <w:p w14:paraId="45BEA965" w14:textId="3963AE5E" w:rsidR="00501FB0" w:rsidRDefault="00607599" w:rsidP="0097762D">
      <w:pPr>
        <w:pStyle w:val="BodyText"/>
      </w:pPr>
      <w:r>
        <w:t xml:space="preserve">We do not engage in any waste treatment onsite. Waste is either stored in an onsite skip or in bins. We have </w:t>
      </w:r>
      <w:r w:rsidR="04638A06">
        <w:t>2</w:t>
      </w:r>
      <w:r>
        <w:t>0 bins and 1 skip onsite.</w:t>
      </w:r>
    </w:p>
    <w:p w14:paraId="1DA41565" w14:textId="713ABF8F" w:rsidR="00607599" w:rsidRDefault="00F0720E" w:rsidP="00607599">
      <w:pPr>
        <w:pStyle w:val="BodyText"/>
        <w:rPr>
          <w:b/>
          <w:bCs/>
          <w:sz w:val="24"/>
          <w:szCs w:val="24"/>
        </w:rPr>
      </w:pPr>
      <w:r>
        <w:rPr>
          <w:b/>
          <w:bCs/>
          <w:sz w:val="24"/>
          <w:szCs w:val="24"/>
        </w:rPr>
        <w:t>Maximum Pile Sizes for Waste on Site</w:t>
      </w:r>
    </w:p>
    <w:p w14:paraId="48D3FA1D" w14:textId="77777777" w:rsidR="00E66FE4" w:rsidRDefault="00E66FE4" w:rsidP="00E66FE4">
      <w:r>
        <w:t>This is not applicable as we store our waste in containers. Details of the containers we utilize for temporary waste storage onsite are detailed in subsequent sections below.</w:t>
      </w:r>
    </w:p>
    <w:p w14:paraId="5A2575AD" w14:textId="52382571" w:rsidR="00F0720E" w:rsidRDefault="0015737E" w:rsidP="0015737E">
      <w:pPr>
        <w:pStyle w:val="Heading1"/>
      </w:pPr>
      <w:bookmarkStart w:id="9" w:name="_Toc160810754"/>
      <w:r>
        <w:t>Waste Stored in Containers</w:t>
      </w:r>
      <w:bookmarkEnd w:id="9"/>
    </w:p>
    <w:p w14:paraId="7FC276B4" w14:textId="3E438511" w:rsidR="0015737E" w:rsidRDefault="0015737E" w:rsidP="0015737E">
      <w:pPr>
        <w:pStyle w:val="BodyText"/>
        <w:rPr>
          <w:b/>
          <w:bCs/>
          <w:sz w:val="24"/>
          <w:szCs w:val="24"/>
        </w:rPr>
      </w:pPr>
      <w:r>
        <w:rPr>
          <w:b/>
          <w:bCs/>
          <w:sz w:val="24"/>
          <w:szCs w:val="24"/>
        </w:rPr>
        <w:t>Types of Containers Used</w:t>
      </w:r>
    </w:p>
    <w:p w14:paraId="67D97393" w14:textId="77777777" w:rsidR="00295548" w:rsidRDefault="00295548" w:rsidP="00295548">
      <w:pPr>
        <w:jc w:val="both"/>
      </w:pPr>
      <w:r>
        <w:t>For the waste streams we manage onsite, we utilize 660L wheelie bins and a 40-yard skip for temporary storage pending the collection for recovery. For the bins, the dimensions are 1.30m (height), 1.26m (width), and 0.72m (depth). For the skip we have on site, the dimensions are 2.6m (height), 6.1m (length), and 2.4m (width).</w:t>
      </w:r>
    </w:p>
    <w:p w14:paraId="5B3A2CE1" w14:textId="57BFCB50" w:rsidR="00295548" w:rsidRDefault="00295548" w:rsidP="00295548">
      <w:pPr>
        <w:pStyle w:val="BodyText"/>
        <w:rPr>
          <w:b/>
          <w:bCs/>
          <w:sz w:val="24"/>
          <w:szCs w:val="24"/>
        </w:rPr>
      </w:pPr>
      <w:r>
        <w:rPr>
          <w:b/>
          <w:bCs/>
          <w:sz w:val="24"/>
          <w:szCs w:val="24"/>
        </w:rPr>
        <w:t>Accessibility of Containers</w:t>
      </w:r>
    </w:p>
    <w:p w14:paraId="70FB225E" w14:textId="77777777" w:rsidR="003A16D6" w:rsidRPr="00074137" w:rsidRDefault="003A16D6" w:rsidP="003A16D6">
      <w:pPr>
        <w:jc w:val="both"/>
        <w:rPr>
          <w:color w:val="auto"/>
        </w:rPr>
      </w:pPr>
      <w:r w:rsidRPr="00074137">
        <w:rPr>
          <w:color w:val="auto"/>
        </w:rPr>
        <w:t>To maximize accessibility of waste storage containers onsite to facilitate efficiency in extinguishing fire inside the containers, the following measures are in place.</w:t>
      </w:r>
    </w:p>
    <w:p w14:paraId="6D6256F3" w14:textId="77777777" w:rsidR="003A16D6" w:rsidRPr="00844AEF" w:rsidRDefault="003A16D6" w:rsidP="00844AEF">
      <w:pPr>
        <w:pStyle w:val="ListParagraph"/>
      </w:pPr>
      <w:r w:rsidRPr="00844AEF">
        <w:rPr>
          <w:b/>
          <w:bCs/>
        </w:rPr>
        <w:t>Clear access paths</w:t>
      </w:r>
      <w:r w:rsidRPr="00844AEF">
        <w:t>: clear pathways to the containers are maintained to allow fire personnel to reach them quickly and easily without obstruction.</w:t>
      </w:r>
    </w:p>
    <w:p w14:paraId="70AE8A35" w14:textId="77777777" w:rsidR="003A16D6" w:rsidRPr="00844AEF" w:rsidRDefault="003A16D6" w:rsidP="00844AEF">
      <w:pPr>
        <w:pStyle w:val="ListParagraph"/>
      </w:pPr>
      <w:r w:rsidRPr="00844AEF">
        <w:rPr>
          <w:b/>
          <w:bCs/>
        </w:rPr>
        <w:t>Proper Signage</w:t>
      </w:r>
      <w:r w:rsidRPr="00844AEF">
        <w:t>: clearly labelled container locations and emergency response procedures are in place.</w:t>
      </w:r>
    </w:p>
    <w:p w14:paraId="72F8FCAD" w14:textId="77777777" w:rsidR="003A16D6" w:rsidRPr="00844AEF" w:rsidRDefault="003A16D6" w:rsidP="00844AEF">
      <w:pPr>
        <w:pStyle w:val="ListParagraph"/>
      </w:pPr>
      <w:r w:rsidRPr="00844AEF">
        <w:rPr>
          <w:b/>
          <w:bCs/>
        </w:rPr>
        <w:t>Strategic Placement</w:t>
      </w:r>
      <w:r w:rsidRPr="00844AEF">
        <w:t>: containers are positioned away from buildings and other combustible materials to prevent the spread of fire.</w:t>
      </w:r>
    </w:p>
    <w:p w14:paraId="55026891" w14:textId="77777777" w:rsidR="003A16D6" w:rsidRPr="00844AEF" w:rsidRDefault="003A16D6" w:rsidP="00844AEF">
      <w:pPr>
        <w:pStyle w:val="ListParagraph"/>
      </w:pPr>
      <w:r w:rsidRPr="00844AEF">
        <w:rPr>
          <w:b/>
          <w:bCs/>
        </w:rPr>
        <w:lastRenderedPageBreak/>
        <w:t>Ladder placement for skip access</w:t>
      </w:r>
      <w:r w:rsidRPr="00844AEF">
        <w:t>: A ladder is strategically positioned close to the skip onsite to facilitate more effective access to the skip to support the process of extinguishing fire inside the skip should a fire incident occur inside the skip.</w:t>
      </w:r>
    </w:p>
    <w:p w14:paraId="25B8D4A7" w14:textId="3A2C39BE" w:rsidR="003A16D6" w:rsidRDefault="003A16D6" w:rsidP="003A16D6">
      <w:pPr>
        <w:pStyle w:val="BodyText"/>
        <w:rPr>
          <w:b/>
          <w:bCs/>
          <w:sz w:val="24"/>
          <w:szCs w:val="24"/>
        </w:rPr>
      </w:pPr>
      <w:r>
        <w:rPr>
          <w:b/>
          <w:bCs/>
          <w:sz w:val="24"/>
          <w:szCs w:val="24"/>
        </w:rPr>
        <w:t>Moving Containers in a Fire</w:t>
      </w:r>
    </w:p>
    <w:p w14:paraId="1F18B8AC" w14:textId="77777777" w:rsidR="00D071DE" w:rsidRPr="00F50522" w:rsidRDefault="00D071DE" w:rsidP="00D071DE">
      <w:pPr>
        <w:rPr>
          <w:color w:val="auto"/>
        </w:rPr>
      </w:pPr>
      <w:r w:rsidRPr="00F50522">
        <w:rPr>
          <w:color w:val="auto"/>
        </w:rPr>
        <w:t>The following procedures for moving containers are implemented in the event of a fire incident onsite.</w:t>
      </w:r>
    </w:p>
    <w:p w14:paraId="12716D89" w14:textId="77777777" w:rsidR="00D071DE" w:rsidRPr="00844AEF" w:rsidRDefault="00D071DE" w:rsidP="00844AEF">
      <w:pPr>
        <w:pStyle w:val="ListParagraph"/>
      </w:pPr>
      <w:r w:rsidRPr="00844AEF">
        <w:rPr>
          <w:b/>
          <w:bCs/>
        </w:rPr>
        <w:t>Severity Assessment</w:t>
      </w:r>
      <w:r w:rsidRPr="00844AEF">
        <w:t>: This involves the evaluation of the size and severity of the fire to determine if it is safe to attempt moving the bins or skip.</w:t>
      </w:r>
    </w:p>
    <w:p w14:paraId="2483EC73" w14:textId="28C7582D" w:rsidR="00D071DE" w:rsidRPr="00844AEF" w:rsidRDefault="00D071DE" w:rsidP="00844AEF">
      <w:pPr>
        <w:pStyle w:val="ListParagraph"/>
      </w:pPr>
      <w:r w:rsidRPr="00844AEF">
        <w:rPr>
          <w:b/>
          <w:bCs/>
        </w:rPr>
        <w:t>Safety Gear/PPE</w:t>
      </w:r>
      <w:r w:rsidRPr="00844AEF">
        <w:t xml:space="preserve">: Appropriate PPE such as </w:t>
      </w:r>
      <w:r w:rsidR="006A65A8" w:rsidRPr="00844AEF">
        <w:t>heat-resistant</w:t>
      </w:r>
      <w:r w:rsidRPr="00844AEF">
        <w:t xml:space="preserve"> gloves, fire resistant suits, and safety glasses are worn before approaching the fire or handling the containers.</w:t>
      </w:r>
    </w:p>
    <w:p w14:paraId="7412BCC9" w14:textId="77777777" w:rsidR="00D071DE" w:rsidRPr="00844AEF" w:rsidRDefault="00D071DE" w:rsidP="00844AEF">
      <w:pPr>
        <w:pStyle w:val="ListParagraph"/>
      </w:pPr>
      <w:r w:rsidRPr="00844AEF">
        <w:rPr>
          <w:b/>
          <w:bCs/>
        </w:rPr>
        <w:t>Identification of Escape Routes</w:t>
      </w:r>
      <w:r w:rsidRPr="00844AEF">
        <w:t>: This step involves the identification of clear escape routes and ensure they are accessible before attempting to move any containers.</w:t>
      </w:r>
    </w:p>
    <w:p w14:paraId="0DE15007" w14:textId="04C46E7C" w:rsidR="00D071DE" w:rsidRPr="00844AEF" w:rsidRDefault="00D071DE" w:rsidP="00844AEF">
      <w:pPr>
        <w:pStyle w:val="ListParagraph"/>
      </w:pPr>
      <w:r w:rsidRPr="00844AEF">
        <w:rPr>
          <w:b/>
          <w:bCs/>
        </w:rPr>
        <w:t>Caution &amp; Safety</w:t>
      </w:r>
      <w:r w:rsidRPr="00844AEF">
        <w:t>: Approach the containers cautiously, avoiding direct contact with flames or hot surfaces. If the fire is too intense or is spreading very rapidly, personal safety is prioritized, and the area is evacuated immediately.</w:t>
      </w:r>
    </w:p>
    <w:p w14:paraId="17C7CA54" w14:textId="77777777" w:rsidR="00D071DE" w:rsidRPr="00844AEF" w:rsidRDefault="00D071DE" w:rsidP="00844AEF">
      <w:pPr>
        <w:pStyle w:val="ListParagraph"/>
      </w:pPr>
      <w:r w:rsidRPr="00844AEF">
        <w:rPr>
          <w:b/>
          <w:bCs/>
        </w:rPr>
        <w:t>Wheelie Bins</w:t>
      </w:r>
      <w:r w:rsidRPr="00844AEF">
        <w:t xml:space="preserve">: if the safety assessment is positive, the wheelie bins are gently tipped onto their wheels and rolled away from the fire using the handles. </w:t>
      </w:r>
    </w:p>
    <w:p w14:paraId="66A9AB51" w14:textId="77777777" w:rsidR="00D071DE" w:rsidRPr="00844AEF" w:rsidRDefault="00D071DE" w:rsidP="00844AEF">
      <w:pPr>
        <w:pStyle w:val="ListParagraph"/>
      </w:pPr>
      <w:r w:rsidRPr="00844AEF">
        <w:rPr>
          <w:b/>
          <w:bCs/>
        </w:rPr>
        <w:t>Skips</w:t>
      </w:r>
      <w:r w:rsidRPr="00844AEF">
        <w:t>: To move the skip in the event of a fire incident, a tow rope or chain is attached to the skip and carefully towed away from the skip using a suitable vehicle.</w:t>
      </w:r>
    </w:p>
    <w:p w14:paraId="69B6EB28" w14:textId="2F03D7B1" w:rsidR="003A16D6" w:rsidRDefault="00230650" w:rsidP="00D071DE">
      <w:pPr>
        <w:pStyle w:val="Heading1"/>
      </w:pPr>
      <w:bookmarkStart w:id="10" w:name="_Toc160810755"/>
      <w:r>
        <w:t>Preventing the Spread of Fire</w:t>
      </w:r>
      <w:bookmarkEnd w:id="10"/>
    </w:p>
    <w:p w14:paraId="68EECC5B" w14:textId="7409FF07" w:rsidR="00230650" w:rsidRDefault="00230650" w:rsidP="00230650">
      <w:pPr>
        <w:pStyle w:val="BodyText"/>
        <w:rPr>
          <w:b/>
          <w:bCs/>
          <w:sz w:val="24"/>
          <w:szCs w:val="24"/>
        </w:rPr>
      </w:pPr>
      <w:r>
        <w:rPr>
          <w:b/>
          <w:bCs/>
          <w:sz w:val="24"/>
          <w:szCs w:val="24"/>
        </w:rPr>
        <w:t>Separation Distances</w:t>
      </w:r>
    </w:p>
    <w:p w14:paraId="5B4AC86C" w14:textId="31AF3C47" w:rsidR="00905543" w:rsidRPr="00077D7A" w:rsidRDefault="00B81F61" w:rsidP="00905543">
      <w:pPr>
        <w:spacing w:after="0"/>
        <w:jc w:val="both"/>
        <w:rPr>
          <w:rFonts w:eastAsia="Arial" w:cs="Arial"/>
          <w:color w:val="auto"/>
        </w:rPr>
      </w:pPr>
      <w:r w:rsidRPr="00077D7A">
        <w:rPr>
          <w:rFonts w:eastAsia="Arial" w:cs="Arial"/>
          <w:color w:val="auto"/>
        </w:rPr>
        <w:t xml:space="preserve">To prevent the spread, we ensure that </w:t>
      </w:r>
      <w:r>
        <w:rPr>
          <w:rFonts w:eastAsia="Arial" w:cs="Arial"/>
          <w:color w:val="auto"/>
        </w:rPr>
        <w:t>a minimum</w:t>
      </w:r>
      <w:r w:rsidR="0058614B">
        <w:rPr>
          <w:rFonts w:eastAsia="Arial" w:cs="Arial"/>
          <w:color w:val="auto"/>
        </w:rPr>
        <w:t xml:space="preserve"> separation distance of 6m is maintained between the waste storage containers (bins &amp; skip)</w:t>
      </w:r>
      <w:r w:rsidRPr="00077D7A">
        <w:rPr>
          <w:rFonts w:eastAsia="Arial" w:cs="Arial"/>
          <w:color w:val="auto"/>
        </w:rPr>
        <w:t xml:space="preserve"> </w:t>
      </w:r>
      <w:r w:rsidR="00905543">
        <w:rPr>
          <w:rFonts w:eastAsia="Arial" w:cs="Arial"/>
          <w:color w:val="auto"/>
        </w:rPr>
        <w:t xml:space="preserve">and </w:t>
      </w:r>
      <w:r w:rsidRPr="00077D7A">
        <w:rPr>
          <w:rFonts w:eastAsia="Arial" w:cs="Arial"/>
          <w:color w:val="auto"/>
        </w:rPr>
        <w:t xml:space="preserve">the site perimeter, any buildings, or other combustible or flammable materials. </w:t>
      </w:r>
    </w:p>
    <w:p w14:paraId="0AA83C1F" w14:textId="20252975" w:rsidR="00905543" w:rsidRDefault="00742F5F" w:rsidP="00905543">
      <w:pPr>
        <w:pStyle w:val="BodyText"/>
        <w:rPr>
          <w:b/>
          <w:bCs/>
          <w:sz w:val="24"/>
          <w:szCs w:val="24"/>
        </w:rPr>
      </w:pPr>
      <w:r>
        <w:rPr>
          <w:b/>
          <w:bCs/>
          <w:sz w:val="24"/>
          <w:szCs w:val="24"/>
        </w:rPr>
        <w:t>Fire Walls Construction Standards</w:t>
      </w:r>
    </w:p>
    <w:p w14:paraId="78FA4A46" w14:textId="14249C81" w:rsidR="00230650" w:rsidRDefault="002A2EAD" w:rsidP="002A2EAD">
      <w:r>
        <w:t>This is not applicable as we maintain a minimum of 6m between waste containers and the site perimeter, any buildings, or other combustible and/or flammable materials.</w:t>
      </w:r>
    </w:p>
    <w:p w14:paraId="7352D9B7" w14:textId="3E82AFF6" w:rsidR="002A2EAD" w:rsidRPr="00230650" w:rsidRDefault="002A2EAD" w:rsidP="002A2EAD">
      <w:pPr>
        <w:pStyle w:val="Heading1"/>
      </w:pPr>
      <w:bookmarkStart w:id="11" w:name="_Toc160810756"/>
      <w:r>
        <w:t>Quarantine Area</w:t>
      </w:r>
      <w:bookmarkEnd w:id="11"/>
    </w:p>
    <w:p w14:paraId="7F503716" w14:textId="1DE594DF" w:rsidR="002A2EAD" w:rsidRDefault="002A2EAD" w:rsidP="002A2EAD">
      <w:pPr>
        <w:pStyle w:val="BodyText"/>
        <w:rPr>
          <w:b/>
          <w:bCs/>
          <w:sz w:val="24"/>
          <w:szCs w:val="24"/>
        </w:rPr>
      </w:pPr>
      <w:r w:rsidRPr="00727795">
        <w:rPr>
          <w:b/>
          <w:bCs/>
          <w:sz w:val="24"/>
          <w:szCs w:val="24"/>
        </w:rPr>
        <w:t>Quarantine Location and Size</w:t>
      </w:r>
    </w:p>
    <w:p w14:paraId="1BB287C4" w14:textId="2021F43A" w:rsidR="456FBDC1" w:rsidRDefault="6074080A" w:rsidP="11E6C166">
      <w:pPr>
        <w:spacing w:after="0"/>
        <w:jc w:val="both"/>
        <w:rPr>
          <w:rFonts w:eastAsiaTheme="majorEastAsia" w:cstheme="majorBidi"/>
          <w:color w:val="auto"/>
        </w:rPr>
      </w:pPr>
      <w:r w:rsidRPr="11E6C166">
        <w:rPr>
          <w:rFonts w:eastAsiaTheme="majorEastAsia" w:cstheme="majorBidi"/>
          <w:color w:val="auto"/>
        </w:rPr>
        <w:t>The designated quarantine area is strategically located, maintaining a minimum distance of 6 meters from waste bins and covering an expansive area of 10 square meters.</w:t>
      </w:r>
      <w:r w:rsidR="586426F0" w:rsidRPr="11E6C166">
        <w:rPr>
          <w:rFonts w:eastAsiaTheme="majorEastAsia" w:cstheme="majorBidi"/>
          <w:color w:val="auto"/>
        </w:rPr>
        <w:t xml:space="preserve">  </w:t>
      </w:r>
      <w:r w:rsidR="6D2BCB5A" w:rsidRPr="11E6C166">
        <w:rPr>
          <w:rFonts w:eastAsiaTheme="majorEastAsia" w:cstheme="majorBidi"/>
          <w:color w:val="auto"/>
        </w:rPr>
        <w:t xml:space="preserve">Enclosed by fencing </w:t>
      </w:r>
      <w:r w:rsidR="586426F0" w:rsidRPr="11E6C166">
        <w:rPr>
          <w:rFonts w:eastAsiaTheme="majorEastAsia" w:cstheme="majorBidi"/>
          <w:color w:val="auto"/>
        </w:rPr>
        <w:t xml:space="preserve">with an open end for quick access in/out. </w:t>
      </w:r>
      <w:r w:rsidR="25B7F0CE" w:rsidRPr="11E6C166">
        <w:rPr>
          <w:rFonts w:eastAsiaTheme="majorEastAsia" w:cstheme="majorBidi"/>
          <w:color w:val="auto"/>
        </w:rPr>
        <w:t>I</w:t>
      </w:r>
      <w:r w:rsidR="4B0E4163" w:rsidRPr="11E6C166">
        <w:rPr>
          <w:rFonts w:eastAsiaTheme="majorEastAsia" w:cstheme="majorBidi"/>
          <w:color w:val="auto"/>
        </w:rPr>
        <w:t>t is positioned,</w:t>
      </w:r>
      <w:r w:rsidR="586426F0" w:rsidRPr="11E6C166">
        <w:rPr>
          <w:rFonts w:eastAsiaTheme="majorEastAsia" w:cstheme="majorBidi"/>
          <w:color w:val="auto"/>
        </w:rPr>
        <w:t xml:space="preserve"> top left approximately 20m from our building and neighbouring buildings</w:t>
      </w:r>
      <w:r w:rsidR="0F958AD7" w:rsidRPr="11E6C166">
        <w:rPr>
          <w:rFonts w:eastAsiaTheme="majorEastAsia" w:cstheme="majorBidi"/>
          <w:color w:val="auto"/>
        </w:rPr>
        <w:t xml:space="preserve"> in the site map</w:t>
      </w:r>
      <w:r w:rsidR="10D1A0DC" w:rsidRPr="11E6C166">
        <w:rPr>
          <w:rFonts w:eastAsiaTheme="majorEastAsia" w:cstheme="majorBidi"/>
          <w:color w:val="auto"/>
        </w:rPr>
        <w:t>.</w:t>
      </w:r>
      <w:r w:rsidR="10D1A0DC" w:rsidRPr="11E6C166">
        <w:rPr>
          <w:rFonts w:ascii="Arial" w:eastAsia="Arial" w:hAnsi="Arial" w:cs="Arial"/>
          <w:sz w:val="24"/>
          <w:szCs w:val="24"/>
        </w:rPr>
        <w:t xml:space="preserve"> </w:t>
      </w:r>
      <w:r w:rsidR="10D1A0DC" w:rsidRPr="11E6C166">
        <w:rPr>
          <w:rFonts w:eastAsiaTheme="majorEastAsia" w:cstheme="majorBidi"/>
          <w:color w:val="auto"/>
        </w:rPr>
        <w:t xml:space="preserve">Furthermore, we mitigate the risk of fire spread by maintaining a safety distance of 6 meters between storage containers and </w:t>
      </w:r>
      <w:r w:rsidR="10D1A0DC" w:rsidRPr="11E6C166">
        <w:rPr>
          <w:rFonts w:eastAsia="Arial" w:cs="Arial"/>
          <w:color w:val="auto"/>
        </w:rPr>
        <w:t>the site perimeter, any buildings, or other combustible or flammable materials. We also ensure that</w:t>
      </w:r>
      <w:r w:rsidR="10D1A0DC" w:rsidRPr="11E6C166">
        <w:rPr>
          <w:rFonts w:eastAsiaTheme="majorEastAsia" w:cstheme="majorBidi"/>
          <w:color w:val="auto"/>
        </w:rPr>
        <w:t xml:space="preserve"> there is no accumulation of combustible dust through regular floor cleaning. Moreover, given the minimal scale of our waste, it can be promptly extinguished using fire extinguishers.</w:t>
      </w:r>
    </w:p>
    <w:p w14:paraId="33FA8B69" w14:textId="14D3A42E" w:rsidR="456FBDC1" w:rsidRDefault="456FBDC1" w:rsidP="11E6C166">
      <w:pPr>
        <w:pStyle w:val="BodyText"/>
        <w:spacing w:after="0"/>
        <w:jc w:val="both"/>
        <w:rPr>
          <w:rFonts w:eastAsiaTheme="majorEastAsia" w:cstheme="majorBidi"/>
          <w:color w:val="auto"/>
        </w:rPr>
      </w:pPr>
    </w:p>
    <w:p w14:paraId="4B81A9FA" w14:textId="5CC6E6D5" w:rsidR="002A2EAD" w:rsidRDefault="002A2EAD" w:rsidP="002A2EAD">
      <w:pPr>
        <w:pStyle w:val="BodyText"/>
        <w:rPr>
          <w:b/>
          <w:bCs/>
          <w:sz w:val="24"/>
          <w:szCs w:val="24"/>
        </w:rPr>
      </w:pPr>
      <w:r w:rsidRPr="00301E1C">
        <w:rPr>
          <w:b/>
          <w:bCs/>
          <w:sz w:val="24"/>
          <w:szCs w:val="24"/>
        </w:rPr>
        <w:t xml:space="preserve">Using the Quarantine </w:t>
      </w:r>
      <w:r w:rsidR="003E4187" w:rsidRPr="00301E1C">
        <w:rPr>
          <w:b/>
          <w:bCs/>
          <w:sz w:val="24"/>
          <w:szCs w:val="24"/>
        </w:rPr>
        <w:t>Area in the Event of a Fire</w:t>
      </w:r>
    </w:p>
    <w:p w14:paraId="5CBE41AA" w14:textId="7B4B49CD" w:rsidR="7FF59BC3" w:rsidRDefault="7FF59BC3" w:rsidP="11E6C166">
      <w:pPr>
        <w:pStyle w:val="BodyText"/>
        <w:rPr>
          <w:rFonts w:eastAsiaTheme="majorEastAsia" w:cstheme="majorBidi"/>
          <w:color w:val="auto"/>
        </w:rPr>
      </w:pPr>
      <w:r w:rsidRPr="11E6C166">
        <w:rPr>
          <w:rFonts w:eastAsiaTheme="majorEastAsia" w:cstheme="majorBidi"/>
          <w:color w:val="auto"/>
        </w:rPr>
        <w:t xml:space="preserve">In the event of a fire, following evaluation by the Fire Marshal to ensure safety, unburnt wheeled waste bins will be relocated to the designated quarantine </w:t>
      </w:r>
      <w:r w:rsidR="00800571" w:rsidRPr="11E6C166">
        <w:rPr>
          <w:rFonts w:eastAsiaTheme="majorEastAsia" w:cstheme="majorBidi"/>
          <w:color w:val="auto"/>
        </w:rPr>
        <w:t>area.</w:t>
      </w:r>
    </w:p>
    <w:p w14:paraId="70BFA6D9" w14:textId="3AEB6B04" w:rsidR="003E4187" w:rsidRDefault="003E4187" w:rsidP="003E4187">
      <w:pPr>
        <w:pStyle w:val="BodyText"/>
        <w:rPr>
          <w:b/>
          <w:bCs/>
          <w:sz w:val="24"/>
          <w:szCs w:val="24"/>
        </w:rPr>
      </w:pPr>
      <w:r w:rsidRPr="00B073CF">
        <w:rPr>
          <w:b/>
          <w:bCs/>
          <w:sz w:val="24"/>
          <w:szCs w:val="24"/>
        </w:rPr>
        <w:lastRenderedPageBreak/>
        <w:t xml:space="preserve">Procedure </w:t>
      </w:r>
      <w:r w:rsidR="00CC3710" w:rsidRPr="00B073CF">
        <w:rPr>
          <w:b/>
          <w:bCs/>
          <w:sz w:val="24"/>
          <w:szCs w:val="24"/>
        </w:rPr>
        <w:t>to Remove Material Stored Temporarily in the Event of a Fire</w:t>
      </w:r>
    </w:p>
    <w:p w14:paraId="3D8BC89F" w14:textId="3E0F886E" w:rsidR="5B9881B6" w:rsidRDefault="5B9881B6" w:rsidP="11E6C166">
      <w:pPr>
        <w:pStyle w:val="BodyText"/>
        <w:rPr>
          <w:rFonts w:eastAsiaTheme="majorEastAsia" w:cstheme="majorBidi"/>
        </w:rPr>
      </w:pPr>
      <w:r w:rsidRPr="11E6C166">
        <w:rPr>
          <w:rFonts w:eastAsiaTheme="majorEastAsia" w:cstheme="majorBidi"/>
          <w:color w:val="0D0D0D" w:themeColor="text1" w:themeTint="F2"/>
        </w:rPr>
        <w:t xml:space="preserve">This section does </w:t>
      </w:r>
      <w:r w:rsidR="3E484310" w:rsidRPr="11E6C166">
        <w:rPr>
          <w:rFonts w:eastAsiaTheme="majorEastAsia" w:cstheme="majorBidi"/>
          <w:color w:val="0D0D0D" w:themeColor="text1" w:themeTint="F2"/>
        </w:rPr>
        <w:t xml:space="preserve">not apply as we do not </w:t>
      </w:r>
      <w:r w:rsidR="08956601" w:rsidRPr="11E6C166">
        <w:rPr>
          <w:rFonts w:eastAsiaTheme="majorEastAsia" w:cstheme="majorBidi"/>
          <w:color w:val="0D0D0D" w:themeColor="text1" w:themeTint="F2"/>
        </w:rPr>
        <w:t>store materials temporarily in the quarantine area.</w:t>
      </w:r>
    </w:p>
    <w:p w14:paraId="51E8EFAE" w14:textId="40A6E644" w:rsidR="00CC3710" w:rsidRDefault="00CC3710" w:rsidP="00CC3710">
      <w:pPr>
        <w:pStyle w:val="Heading1"/>
      </w:pPr>
      <w:bookmarkStart w:id="12" w:name="_Toc160810757"/>
      <w:r>
        <w:t>Detecting Fires</w:t>
      </w:r>
      <w:bookmarkEnd w:id="12"/>
    </w:p>
    <w:p w14:paraId="5C818810" w14:textId="14D451EF" w:rsidR="00A35C83" w:rsidRDefault="00A35C83" w:rsidP="00A35C83">
      <w:pPr>
        <w:pStyle w:val="BodyText"/>
        <w:rPr>
          <w:b/>
          <w:bCs/>
          <w:sz w:val="24"/>
          <w:szCs w:val="24"/>
        </w:rPr>
      </w:pPr>
      <w:r w:rsidRPr="00B073CF">
        <w:rPr>
          <w:b/>
          <w:bCs/>
          <w:sz w:val="24"/>
          <w:szCs w:val="24"/>
        </w:rPr>
        <w:t>Detection Systems in Use</w:t>
      </w:r>
    </w:p>
    <w:p w14:paraId="037DED02" w14:textId="07E7EB9D" w:rsidR="642D9064" w:rsidRPr="00B073CF" w:rsidRDefault="642D9064" w:rsidP="00B073CF">
      <w:pPr>
        <w:spacing w:after="120" w:line="276" w:lineRule="auto"/>
        <w:jc w:val="both"/>
        <w:rPr>
          <w:rFonts w:eastAsiaTheme="majorEastAsia" w:cstheme="majorBidi"/>
          <w:color w:val="0D0D0D" w:themeColor="text1" w:themeTint="F2"/>
        </w:rPr>
      </w:pPr>
      <w:r w:rsidRPr="00B073CF">
        <w:rPr>
          <w:rFonts w:eastAsiaTheme="majorEastAsia" w:cstheme="majorBidi"/>
          <w:color w:val="0D0D0D" w:themeColor="text1" w:themeTint="F2"/>
        </w:rPr>
        <w:t>As the waste is store</w:t>
      </w:r>
      <w:r w:rsidR="52D35700" w:rsidRPr="00B073CF">
        <w:rPr>
          <w:rFonts w:eastAsiaTheme="majorEastAsia" w:cstheme="majorBidi"/>
          <w:color w:val="0D0D0D" w:themeColor="text1" w:themeTint="F2"/>
        </w:rPr>
        <w:t>d</w:t>
      </w:r>
      <w:r w:rsidRPr="00B073CF">
        <w:rPr>
          <w:rFonts w:eastAsiaTheme="majorEastAsia" w:cstheme="majorBidi"/>
          <w:color w:val="0D0D0D" w:themeColor="text1" w:themeTint="F2"/>
        </w:rPr>
        <w:t xml:space="preserve"> outside the warehouse</w:t>
      </w:r>
      <w:r w:rsidR="7993570B" w:rsidRPr="00B073CF">
        <w:rPr>
          <w:rFonts w:eastAsiaTheme="majorEastAsia" w:cstheme="majorBidi"/>
          <w:color w:val="0D0D0D" w:themeColor="text1" w:themeTint="F2"/>
        </w:rPr>
        <w:t xml:space="preserve">, fires can be detected by site staff or the designated fire marshal. Staff members are trained to recognize fires through annual fire drills and extinguisher training sessions. In the event of a fire, the fire marshal is responsible for promptly raising the alarm by verbally announcing "Fire" and activating the alarm system. </w:t>
      </w:r>
      <w:r w:rsidR="6D43D5E9" w:rsidRPr="00B073CF">
        <w:rPr>
          <w:rFonts w:eastAsiaTheme="majorEastAsia" w:cstheme="majorBidi"/>
          <w:color w:val="0D0D0D" w:themeColor="text1" w:themeTint="F2"/>
        </w:rPr>
        <w:t xml:space="preserve">Additionally, during non-operational hours, the waste management building and site are monitored from the site office using CCTV cameras, supported by the operational support centre 24/7, who are based at WLCC, they would raise the early escalation process in the event of a fire. </w:t>
      </w:r>
    </w:p>
    <w:p w14:paraId="144224C2" w14:textId="21B97AFA" w:rsidR="7993570B" w:rsidRPr="00B073CF" w:rsidRDefault="7993570B" w:rsidP="00B073CF">
      <w:pPr>
        <w:spacing w:after="120" w:line="276" w:lineRule="auto"/>
        <w:jc w:val="both"/>
        <w:rPr>
          <w:rFonts w:eastAsiaTheme="majorEastAsia" w:cstheme="majorBidi"/>
          <w:color w:val="0D0D0D" w:themeColor="text1" w:themeTint="F2"/>
        </w:rPr>
      </w:pPr>
      <w:r w:rsidRPr="00B073CF">
        <w:rPr>
          <w:rFonts w:eastAsiaTheme="majorEastAsia" w:cstheme="majorBidi"/>
          <w:color w:val="0D0D0D" w:themeColor="text1" w:themeTint="F2"/>
        </w:rPr>
        <w:t xml:space="preserve">Regular inspections are conducted to ensure continued vigilance and security. </w:t>
      </w:r>
      <w:r w:rsidR="2BEF4197" w:rsidRPr="00B073CF">
        <w:rPr>
          <w:rFonts w:eastAsiaTheme="majorEastAsia" w:cstheme="majorBidi"/>
          <w:color w:val="0D0D0D" w:themeColor="text1" w:themeTint="F2"/>
        </w:rPr>
        <w:t>Inside the building high-level laser system integrates the detection of heat, smoke, and fire with our fire alarm system, enabling early intervention and prompt alarm activation.</w:t>
      </w:r>
      <w:r w:rsidR="00F13B7D">
        <w:rPr>
          <w:rFonts w:eastAsiaTheme="majorEastAsia" w:cstheme="majorBidi"/>
          <w:color w:val="0D0D0D" w:themeColor="text1" w:themeTint="F2"/>
        </w:rPr>
        <w:t xml:space="preserve"> </w:t>
      </w:r>
    </w:p>
    <w:p w14:paraId="7E846543" w14:textId="41973107" w:rsidR="456FBDC1" w:rsidRPr="00B073CF" w:rsidRDefault="456FBDC1" w:rsidP="456FBDC1">
      <w:pPr>
        <w:pStyle w:val="BodyText"/>
        <w:rPr>
          <w:rFonts w:eastAsiaTheme="majorEastAsia" w:cstheme="majorBidi"/>
          <w:b/>
          <w:bCs/>
          <w:sz w:val="24"/>
          <w:szCs w:val="24"/>
        </w:rPr>
      </w:pPr>
    </w:p>
    <w:p w14:paraId="14651DB0" w14:textId="7EC86C99" w:rsidR="00A35C83" w:rsidRPr="00B073CF" w:rsidRDefault="00A35C83" w:rsidP="456FBDC1">
      <w:pPr>
        <w:pStyle w:val="BodyText"/>
        <w:rPr>
          <w:rFonts w:eastAsiaTheme="majorEastAsia" w:cstheme="majorBidi"/>
          <w:b/>
          <w:bCs/>
          <w:sz w:val="24"/>
          <w:szCs w:val="24"/>
        </w:rPr>
      </w:pPr>
      <w:r w:rsidRPr="00B073CF">
        <w:rPr>
          <w:rFonts w:eastAsiaTheme="majorEastAsia" w:cstheme="majorBidi"/>
          <w:b/>
          <w:bCs/>
          <w:sz w:val="24"/>
          <w:szCs w:val="24"/>
        </w:rPr>
        <w:t>Certification for the Systems</w:t>
      </w:r>
    </w:p>
    <w:p w14:paraId="772FB26E" w14:textId="5124861A" w:rsidR="18954C6E" w:rsidRDefault="18954C6E" w:rsidP="70826013">
      <w:pPr>
        <w:spacing w:after="120" w:line="276" w:lineRule="auto"/>
        <w:rPr>
          <w:rFonts w:eastAsiaTheme="majorEastAsia" w:cstheme="majorBidi"/>
          <w:sz w:val="24"/>
          <w:szCs w:val="24"/>
        </w:rPr>
      </w:pPr>
      <w:r w:rsidRPr="00B073CF">
        <w:rPr>
          <w:rFonts w:eastAsiaTheme="majorEastAsia" w:cstheme="majorBidi"/>
          <w:color w:val="0D0D0D" w:themeColor="text1" w:themeTint="F2"/>
          <w:sz w:val="24"/>
          <w:szCs w:val="24"/>
        </w:rPr>
        <w:t xml:space="preserve">The </w:t>
      </w:r>
      <w:r w:rsidR="7F70EFEE" w:rsidRPr="00B073CF">
        <w:rPr>
          <w:rFonts w:eastAsiaTheme="majorEastAsia" w:cstheme="majorBidi"/>
          <w:color w:val="0D0D0D" w:themeColor="text1" w:themeTint="F2"/>
          <w:sz w:val="24"/>
          <w:szCs w:val="24"/>
        </w:rPr>
        <w:t xml:space="preserve">internal laser </w:t>
      </w:r>
      <w:r w:rsidRPr="00B073CF">
        <w:rPr>
          <w:rFonts w:eastAsiaTheme="majorEastAsia" w:cstheme="majorBidi"/>
          <w:color w:val="0D0D0D" w:themeColor="text1" w:themeTint="F2"/>
          <w:sz w:val="24"/>
          <w:szCs w:val="24"/>
        </w:rPr>
        <w:t xml:space="preserve">system </w:t>
      </w:r>
      <w:r w:rsidR="00B073CF" w:rsidRPr="00B073CF">
        <w:rPr>
          <w:rFonts w:eastAsiaTheme="majorEastAsia" w:cstheme="majorBidi"/>
          <w:color w:val="0D0D0D" w:themeColor="text1" w:themeTint="F2"/>
          <w:sz w:val="24"/>
          <w:szCs w:val="24"/>
        </w:rPr>
        <w:t>has</w:t>
      </w:r>
      <w:r w:rsidRPr="00B073CF">
        <w:rPr>
          <w:rFonts w:eastAsiaTheme="majorEastAsia" w:cstheme="majorBidi"/>
          <w:color w:val="0D0D0D" w:themeColor="text1" w:themeTint="F2"/>
          <w:sz w:val="24"/>
          <w:szCs w:val="24"/>
        </w:rPr>
        <w:t xml:space="preserve"> been inspected and tested with accordance to the requirements of Clause 39.2C of BS 5839-1:2017. The commission certificate has been attached in the appendix for your reference.</w:t>
      </w:r>
    </w:p>
    <w:p w14:paraId="5212B9DE" w14:textId="179514A5" w:rsidR="00D96344" w:rsidRDefault="00A311B7" w:rsidP="45F657B7">
      <w:pPr>
        <w:pStyle w:val="Heading1"/>
      </w:pPr>
      <w:bookmarkStart w:id="13" w:name="_Toc160810758"/>
      <w:r>
        <w:t>Suppressing Fires</w:t>
      </w:r>
      <w:bookmarkEnd w:id="13"/>
    </w:p>
    <w:p w14:paraId="4FBF123F" w14:textId="46B8D15A" w:rsidR="290454EF" w:rsidRDefault="08DADD02" w:rsidP="452D4574">
      <w:pPr>
        <w:spacing w:before="240" w:after="240"/>
        <w:jc w:val="both"/>
      </w:pPr>
      <w:r w:rsidRPr="452D4574">
        <w:rPr>
          <w:rFonts w:ascii="Calibri Light" w:eastAsia="Calibri Light" w:hAnsi="Calibri Light" w:cs="Calibri Light"/>
        </w:rPr>
        <w:t xml:space="preserve">Fire suppression on site is provided with portable fire extinguishers to allow early intervention in the event of a fire. Fire extinguishers are appropriately located throughout site, selected according to identified fire risks, clearly signposted, and maintained in accordance with relevant standards. All extinguishers are routinely </w:t>
      </w:r>
      <w:proofErr w:type="gramStart"/>
      <w:r w:rsidRPr="452D4574">
        <w:rPr>
          <w:rFonts w:ascii="Calibri Light" w:eastAsia="Calibri Light" w:hAnsi="Calibri Light" w:cs="Calibri Light"/>
        </w:rPr>
        <w:t>inspected and kept accessible at all times</w:t>
      </w:r>
      <w:proofErr w:type="gramEnd"/>
      <w:r w:rsidRPr="452D4574">
        <w:rPr>
          <w:rFonts w:ascii="Calibri Light" w:eastAsia="Calibri Light" w:hAnsi="Calibri Light" w:cs="Calibri Light"/>
        </w:rPr>
        <w:t>, and site staff are trained in their safe use for tackling small, incipient fires only.</w:t>
      </w:r>
    </w:p>
    <w:p w14:paraId="5DB539FC" w14:textId="25CA2EF8" w:rsidR="290454EF" w:rsidRDefault="08DADD02" w:rsidP="452D4574">
      <w:pPr>
        <w:spacing w:before="240" w:after="240"/>
        <w:jc w:val="both"/>
      </w:pPr>
      <w:r w:rsidRPr="452D4574">
        <w:rPr>
          <w:rFonts w:ascii="Calibri Light" w:eastAsia="Calibri Light" w:hAnsi="Calibri Light" w:cs="Calibri Light"/>
        </w:rPr>
        <w:t xml:space="preserve">Fixed fire hose reels are </w:t>
      </w:r>
      <w:r w:rsidR="5D15B6C7" w:rsidRPr="452D4574">
        <w:rPr>
          <w:rFonts w:ascii="Calibri Light" w:eastAsia="Calibri Light" w:hAnsi="Calibri Light" w:cs="Calibri Light"/>
        </w:rPr>
        <w:t>on</w:t>
      </w:r>
      <w:r w:rsidRPr="452D4574">
        <w:rPr>
          <w:rFonts w:ascii="Calibri Light" w:eastAsia="Calibri Light" w:hAnsi="Calibri Light" w:cs="Calibri Light"/>
        </w:rPr>
        <w:t xml:space="preserve"> site to provide a readily available water supply for initial fire suppression. Hose reels are positioned to ensure effective coverage of waste storage and processing areas and are maintained in a fully operational condition. Hose reels are kept unobstructed and are subject to routine inspection and maintenance as part of site management procedures.</w:t>
      </w:r>
    </w:p>
    <w:p w14:paraId="5355050D" w14:textId="35E26812" w:rsidR="290454EF" w:rsidRDefault="290454EF" w:rsidP="290454EF">
      <w:pPr>
        <w:jc w:val="both"/>
      </w:pPr>
    </w:p>
    <w:p w14:paraId="6206480F" w14:textId="77777777" w:rsidR="006D2B2A" w:rsidRPr="00C535B0" w:rsidRDefault="006D2B2A" w:rsidP="00C535B0">
      <w:pPr>
        <w:jc w:val="both"/>
      </w:pPr>
    </w:p>
    <w:p w14:paraId="28F6C303" w14:textId="77A63EF6" w:rsidR="00607599" w:rsidRDefault="00C535B0" w:rsidP="00C535B0">
      <w:pPr>
        <w:pStyle w:val="Heading1"/>
      </w:pPr>
      <w:bookmarkStart w:id="14" w:name="_Toc160810759"/>
      <w:r>
        <w:t>Firefighting Techniques</w:t>
      </w:r>
      <w:bookmarkEnd w:id="14"/>
    </w:p>
    <w:p w14:paraId="3C14A118" w14:textId="602E47ED" w:rsidR="003E6A1C" w:rsidRDefault="003E6A1C" w:rsidP="003E6A1C">
      <w:pPr>
        <w:pStyle w:val="BodyText"/>
        <w:rPr>
          <w:b/>
          <w:bCs/>
          <w:sz w:val="24"/>
          <w:szCs w:val="24"/>
        </w:rPr>
      </w:pPr>
      <w:r w:rsidRPr="003B2118">
        <w:rPr>
          <w:b/>
          <w:bCs/>
          <w:sz w:val="24"/>
          <w:szCs w:val="24"/>
        </w:rPr>
        <w:t>Active Firefighting</w:t>
      </w:r>
    </w:p>
    <w:p w14:paraId="4999CE92" w14:textId="0B7746A6" w:rsidR="75F6BF81" w:rsidRDefault="4D622D8B" w:rsidP="11E6C166">
      <w:pPr>
        <w:shd w:val="clear" w:color="auto" w:fill="FFFFFF" w:themeFill="background1"/>
        <w:spacing w:after="0"/>
        <w:jc w:val="both"/>
      </w:pPr>
      <w:r w:rsidRPr="003B2118">
        <w:rPr>
          <w:rFonts w:eastAsia="system-ui"/>
          <w:color w:val="0D0D0D" w:themeColor="text1" w:themeTint="F2"/>
          <w:sz w:val="24"/>
          <w:szCs w:val="24"/>
        </w:rPr>
        <w:t xml:space="preserve">Upon the detection of a fire, fire </w:t>
      </w:r>
      <w:r w:rsidR="00715426" w:rsidRPr="003B2118">
        <w:rPr>
          <w:rFonts w:eastAsia="system-ui"/>
          <w:color w:val="0D0D0D" w:themeColor="text1" w:themeTint="F2"/>
          <w:sz w:val="24"/>
          <w:szCs w:val="24"/>
        </w:rPr>
        <w:t>marshal</w:t>
      </w:r>
      <w:r w:rsidRPr="003B2118">
        <w:rPr>
          <w:rFonts w:eastAsia="system-ui"/>
          <w:color w:val="0D0D0D" w:themeColor="text1" w:themeTint="F2"/>
          <w:sz w:val="24"/>
          <w:szCs w:val="24"/>
        </w:rPr>
        <w:t xml:space="preserve"> will assess the situation </w:t>
      </w:r>
      <w:r w:rsidR="00715426" w:rsidRPr="003B2118">
        <w:rPr>
          <w:rFonts w:eastAsia="system-ui"/>
          <w:color w:val="0D0D0D" w:themeColor="text1" w:themeTint="F2"/>
          <w:sz w:val="24"/>
          <w:szCs w:val="24"/>
        </w:rPr>
        <w:t>promptly. If</w:t>
      </w:r>
      <w:r w:rsidRPr="003B2118">
        <w:rPr>
          <w:rFonts w:eastAsia="system-ui"/>
          <w:color w:val="0D0D0D" w:themeColor="text1" w:themeTint="F2"/>
          <w:sz w:val="24"/>
          <w:szCs w:val="24"/>
        </w:rPr>
        <w:t xml:space="preserve"> the fire is deemed manageable and safe to extinguish, </w:t>
      </w:r>
      <w:r w:rsidR="00715426" w:rsidRPr="003B2118">
        <w:rPr>
          <w:rFonts w:eastAsia="system-ui"/>
          <w:color w:val="0D0D0D" w:themeColor="text1" w:themeTint="F2"/>
          <w:sz w:val="24"/>
          <w:szCs w:val="24"/>
        </w:rPr>
        <w:t>the</w:t>
      </w:r>
      <w:r w:rsidRPr="003B2118">
        <w:rPr>
          <w:rFonts w:eastAsia="system-ui"/>
          <w:color w:val="0D0D0D" w:themeColor="text1" w:themeTint="F2"/>
          <w:sz w:val="24"/>
          <w:szCs w:val="24"/>
        </w:rPr>
        <w:t xml:space="preserve"> fire marshal will utilize fire extinguishers to </w:t>
      </w:r>
      <w:r w:rsidR="00273A3D" w:rsidRPr="003B2118">
        <w:rPr>
          <w:rFonts w:eastAsia="system-ui"/>
          <w:color w:val="0D0D0D" w:themeColor="text1" w:themeTint="F2"/>
          <w:sz w:val="24"/>
          <w:szCs w:val="24"/>
        </w:rPr>
        <w:t>put out</w:t>
      </w:r>
      <w:r w:rsidRPr="003B2118">
        <w:rPr>
          <w:rFonts w:eastAsia="system-ui"/>
          <w:color w:val="0D0D0D" w:themeColor="text1" w:themeTint="F2"/>
          <w:sz w:val="24"/>
          <w:szCs w:val="24"/>
        </w:rPr>
        <w:t xml:space="preserve"> the f</w:t>
      </w:r>
      <w:r w:rsidR="00273A3D" w:rsidRPr="003B2118">
        <w:rPr>
          <w:rFonts w:eastAsia="system-ui"/>
          <w:color w:val="0D0D0D" w:themeColor="text1" w:themeTint="F2"/>
          <w:sz w:val="24"/>
          <w:szCs w:val="24"/>
        </w:rPr>
        <w:t>ire</w:t>
      </w:r>
      <w:r w:rsidRPr="003B2118">
        <w:rPr>
          <w:rFonts w:eastAsia="system-ui"/>
          <w:color w:val="0D0D0D" w:themeColor="text1" w:themeTint="F2"/>
          <w:sz w:val="24"/>
          <w:szCs w:val="24"/>
        </w:rPr>
        <w:t xml:space="preserve">. If the fire cannot be safely contained with available resources or if it poses a significant risk to property </w:t>
      </w:r>
      <w:r w:rsidRPr="003B2118">
        <w:rPr>
          <w:rFonts w:eastAsia="system-ui"/>
          <w:color w:val="0D0D0D" w:themeColor="text1" w:themeTint="F2"/>
          <w:sz w:val="24"/>
          <w:szCs w:val="24"/>
        </w:rPr>
        <w:lastRenderedPageBreak/>
        <w:t>and lives, the Fire Service Department will be contacted without delay</w:t>
      </w:r>
      <w:r w:rsidR="3E713662" w:rsidRPr="003B2118">
        <w:rPr>
          <w:rFonts w:eastAsia="system-ui"/>
          <w:color w:val="0D0D0D" w:themeColor="text1" w:themeTint="F2"/>
          <w:sz w:val="24"/>
          <w:szCs w:val="24"/>
        </w:rPr>
        <w:t xml:space="preserve">. </w:t>
      </w:r>
      <w:r w:rsidR="0C154BD7" w:rsidRPr="003B2118">
        <w:rPr>
          <w:rFonts w:eastAsia="system-ui"/>
          <w:color w:val="0D0D0D" w:themeColor="text1" w:themeTint="F2"/>
          <w:sz w:val="24"/>
          <w:szCs w:val="24"/>
        </w:rPr>
        <w:t>Furthermore, the bins are equipped with wheels, facilitating the movement of waste to a designated quarantine area, thus effectively preventing the further spread of fire.</w:t>
      </w:r>
    </w:p>
    <w:p w14:paraId="24AEF8F3" w14:textId="08BE83CA" w:rsidR="45F657B7" w:rsidRDefault="45F657B7" w:rsidP="45F657B7">
      <w:pPr>
        <w:shd w:val="clear" w:color="auto" w:fill="FFFFFF" w:themeFill="background1"/>
        <w:spacing w:after="0"/>
        <w:jc w:val="both"/>
        <w:rPr>
          <w:rFonts w:eastAsia="system-ui"/>
          <w:color w:val="0D0D0D" w:themeColor="text1" w:themeTint="F2"/>
          <w:sz w:val="24"/>
          <w:szCs w:val="24"/>
        </w:rPr>
      </w:pPr>
    </w:p>
    <w:p w14:paraId="25546045" w14:textId="56FDC52C" w:rsidR="00604547" w:rsidRDefault="00604547" w:rsidP="00604547">
      <w:pPr>
        <w:pStyle w:val="Heading1"/>
      </w:pPr>
      <w:bookmarkStart w:id="15" w:name="_Toc160810760"/>
      <w:r>
        <w:t>Water Supplies</w:t>
      </w:r>
      <w:bookmarkEnd w:id="15"/>
    </w:p>
    <w:p w14:paraId="769C2B5B" w14:textId="35638634" w:rsidR="00604547" w:rsidRDefault="0032176C" w:rsidP="00604547">
      <w:pPr>
        <w:pStyle w:val="BodyText"/>
        <w:rPr>
          <w:b/>
          <w:bCs/>
          <w:sz w:val="24"/>
          <w:szCs w:val="24"/>
        </w:rPr>
      </w:pPr>
      <w:r>
        <w:rPr>
          <w:b/>
          <w:bCs/>
          <w:sz w:val="24"/>
          <w:szCs w:val="24"/>
        </w:rPr>
        <w:t>Available Water Supply</w:t>
      </w:r>
    </w:p>
    <w:p w14:paraId="45F7FD59" w14:textId="38B0538E" w:rsidR="2D5E985A" w:rsidRDefault="2D5E985A" w:rsidP="45F657B7">
      <w:pPr>
        <w:pStyle w:val="BodyText"/>
      </w:pPr>
      <w:r w:rsidRPr="45F657B7">
        <w:rPr>
          <w:rFonts w:cs="Arial"/>
        </w:rPr>
        <w:t>An adequate water supply is available on site for fire-fighting purposes. An external fire hydrant and an external water point are located within 100 metres of all combustible waste storage and treatment areas. These water supplies provide sufficient access for fire-fighting activities and are always available.</w:t>
      </w:r>
    </w:p>
    <w:p w14:paraId="3A366389" w14:textId="36899B0E" w:rsidR="2D5E985A" w:rsidRDefault="2D5E985A" w:rsidP="45F657B7">
      <w:pPr>
        <w:pStyle w:val="BodyText"/>
      </w:pPr>
      <w:r w:rsidRPr="45F657B7">
        <w:rPr>
          <w:rFonts w:cs="Arial"/>
        </w:rPr>
        <w:t>The fire hydrant and water point are clearly identified on the site layout plan and are kept accessible and unobstructed. They are subject to routine inspection and maintenance to ensure continued availability in the event of an incident.</w:t>
      </w:r>
    </w:p>
    <w:p w14:paraId="29F8F3EA" w14:textId="2589236D" w:rsidR="45F657B7" w:rsidRDefault="45F657B7" w:rsidP="45F657B7">
      <w:pPr>
        <w:pStyle w:val="BodyText"/>
        <w:rPr>
          <w:rFonts w:cs="Arial"/>
        </w:rPr>
      </w:pPr>
    </w:p>
    <w:p w14:paraId="17D3A4E0" w14:textId="76DCB6B9" w:rsidR="00DE4595" w:rsidRPr="00604547" w:rsidRDefault="00DE4595" w:rsidP="00604547">
      <w:pPr>
        <w:pStyle w:val="BodyText"/>
        <w:rPr>
          <w:b/>
          <w:bCs/>
          <w:sz w:val="24"/>
          <w:szCs w:val="24"/>
        </w:rPr>
      </w:pPr>
      <w:r>
        <w:rPr>
          <w:b/>
          <w:bCs/>
          <w:sz w:val="24"/>
          <w:szCs w:val="24"/>
        </w:rPr>
        <w:t>Calculation for Required Water Supply</w:t>
      </w:r>
    </w:p>
    <w:p w14:paraId="51DC2F7A" w14:textId="5A4E35DF" w:rsidR="00C535B0" w:rsidRDefault="004D4D92" w:rsidP="004C6240">
      <w:pPr>
        <w:jc w:val="both"/>
      </w:pPr>
      <w:bookmarkStart w:id="16" w:name="WaterSupplyColumnTitle"/>
      <w:bookmarkEnd w:id="16"/>
      <w:r>
        <w:t xml:space="preserve">Total anticipated volume of water </w:t>
      </w:r>
      <w:r w:rsidR="00CF4B0D">
        <w:t xml:space="preserve">to be generated during a fire was calculated assuming a </w:t>
      </w:r>
      <w:r w:rsidR="00B53410">
        <w:t>worst-case</w:t>
      </w:r>
      <w:r w:rsidR="00CF4B0D">
        <w:t xml:space="preserve"> scenario of our biggest waste containment </w:t>
      </w:r>
      <w:r w:rsidR="00F52ADE">
        <w:t>(</w:t>
      </w:r>
      <w:r w:rsidR="0010133C">
        <w:t>40-yard</w:t>
      </w:r>
      <w:r w:rsidR="00F52ADE">
        <w:t xml:space="preserve"> skip) catching on fire. </w:t>
      </w:r>
      <w:r w:rsidR="00443403">
        <w:t xml:space="preserve">The total volume of </w:t>
      </w:r>
      <w:r w:rsidR="00AE0599">
        <w:t>a 40-yard skip is 30m3 (30,000l)</w:t>
      </w:r>
      <w:r w:rsidR="00B50E34">
        <w:t xml:space="preserve">. In the event of a fire in the </w:t>
      </w:r>
      <w:r w:rsidR="00DA4DE4">
        <w:t xml:space="preserve">skip, </w:t>
      </w:r>
      <w:r w:rsidR="009012EB">
        <w:t xml:space="preserve">we estimate that </w:t>
      </w:r>
      <w:r w:rsidR="000135F9">
        <w:t>water approximating half the volume of the skip will be sufficient to put out the fire</w:t>
      </w:r>
      <w:r w:rsidR="002314B3">
        <w:t xml:space="preserve"> given that the waste is contained in the skip, reducing the probability of the fire spreading</w:t>
      </w:r>
      <w:r w:rsidR="00A354FF">
        <w:t xml:space="preserve">. Following these assumptions, the total volume of water required to put out the fire will be </w:t>
      </w:r>
      <w:r w:rsidR="00077231">
        <w:t>15,000 litres.</w:t>
      </w:r>
    </w:p>
    <w:p w14:paraId="11E195BB" w14:textId="5AA841F7" w:rsidR="004C6240" w:rsidRDefault="004C2ABC" w:rsidP="004C2ABC">
      <w:pPr>
        <w:pStyle w:val="Heading1"/>
      </w:pPr>
      <w:bookmarkStart w:id="17" w:name="_Toc160810761"/>
      <w:r>
        <w:t>Managing Fire Water</w:t>
      </w:r>
      <w:bookmarkEnd w:id="17"/>
    </w:p>
    <w:p w14:paraId="45E59310" w14:textId="3206A356" w:rsidR="001B799E" w:rsidRDefault="004C2ABC" w:rsidP="004C2ABC">
      <w:pPr>
        <w:pStyle w:val="BodyText"/>
        <w:rPr>
          <w:b/>
          <w:bCs/>
          <w:sz w:val="24"/>
          <w:szCs w:val="24"/>
        </w:rPr>
      </w:pPr>
      <w:r w:rsidRPr="00426337">
        <w:rPr>
          <w:b/>
          <w:bCs/>
          <w:sz w:val="24"/>
          <w:szCs w:val="24"/>
        </w:rPr>
        <w:t>Containing the Run-Off from Fire Water</w:t>
      </w:r>
    </w:p>
    <w:p w14:paraId="6DFF9D47" w14:textId="42EC7402" w:rsidR="001B799E" w:rsidRDefault="00077231" w:rsidP="006D2B2A">
      <w:pPr>
        <w:pStyle w:val="BodyText"/>
        <w:jc w:val="both"/>
        <w:rPr>
          <w:rFonts w:eastAsiaTheme="majorEastAsia" w:cstheme="majorBidi"/>
          <w:color w:val="0D0D0D" w:themeColor="text1" w:themeTint="F2"/>
        </w:rPr>
      </w:pPr>
      <w:r>
        <w:rPr>
          <w:rFonts w:eastAsiaTheme="majorEastAsia" w:cstheme="majorBidi"/>
          <w:color w:val="0D0D0D" w:themeColor="text1" w:themeTint="F2"/>
        </w:rPr>
        <w:t>To contain the runoff from firewater, the below procedure will be followed.</w:t>
      </w:r>
    </w:p>
    <w:p w14:paraId="0A1A69E9" w14:textId="28D83C4E" w:rsidR="00077231" w:rsidRDefault="008927E0" w:rsidP="00077231">
      <w:pPr>
        <w:pStyle w:val="BodyText"/>
        <w:numPr>
          <w:ilvl w:val="0"/>
          <w:numId w:val="31"/>
        </w:numPr>
        <w:jc w:val="both"/>
      </w:pPr>
      <w:r>
        <w:t xml:space="preserve">The skip will be cordoned off using </w:t>
      </w:r>
      <w:r w:rsidR="00455400">
        <w:t xml:space="preserve">flood fence flash flooding barriers such that all the water ensuing from the </w:t>
      </w:r>
      <w:proofErr w:type="spellStart"/>
      <w:r w:rsidR="00455400">
        <w:t>fire fighting</w:t>
      </w:r>
      <w:proofErr w:type="spellEnd"/>
      <w:r w:rsidR="00455400">
        <w:t xml:space="preserve"> is contained within this system</w:t>
      </w:r>
      <w:r w:rsidR="00154880">
        <w:t>.</w:t>
      </w:r>
    </w:p>
    <w:p w14:paraId="0DF21789" w14:textId="6EDDF50A" w:rsidR="00154880" w:rsidRDefault="00154880" w:rsidP="00077231">
      <w:pPr>
        <w:pStyle w:val="BodyText"/>
        <w:numPr>
          <w:ilvl w:val="0"/>
          <w:numId w:val="31"/>
        </w:numPr>
        <w:jc w:val="both"/>
      </w:pPr>
      <w:r>
        <w:t xml:space="preserve">All onsite drains will be secured using </w:t>
      </w:r>
      <w:r w:rsidR="007D36B8">
        <w:t>neoprene gulley covers</w:t>
      </w:r>
      <w:r w:rsidR="00C250DE">
        <w:t xml:space="preserve"> to prevent </w:t>
      </w:r>
      <w:r w:rsidR="00FA60A2">
        <w:t>firewater from entering the drainage system.</w:t>
      </w:r>
    </w:p>
    <w:p w14:paraId="4C2F1AF4" w14:textId="623AF3C5" w:rsidR="00FA60A2" w:rsidRDefault="00FA60A2" w:rsidP="00077231">
      <w:pPr>
        <w:pStyle w:val="BodyText"/>
        <w:numPr>
          <w:ilvl w:val="0"/>
          <w:numId w:val="31"/>
        </w:numPr>
        <w:jc w:val="both"/>
      </w:pPr>
      <w:r>
        <w:t xml:space="preserve">As an extra pollution </w:t>
      </w:r>
      <w:r w:rsidR="501F7837">
        <w:t xml:space="preserve">control </w:t>
      </w:r>
      <w:r>
        <w:t xml:space="preserve">measure, the drains will be cordoned off using </w:t>
      </w:r>
      <w:r w:rsidR="00735E79">
        <w:t>industrial spill and flood barriers.</w:t>
      </w:r>
    </w:p>
    <w:p w14:paraId="2B2F5EEF" w14:textId="077C7A73" w:rsidR="00735E79" w:rsidRDefault="00735E79" w:rsidP="00077231">
      <w:pPr>
        <w:pStyle w:val="BodyText"/>
        <w:numPr>
          <w:ilvl w:val="0"/>
          <w:numId w:val="31"/>
        </w:numPr>
        <w:jc w:val="both"/>
      </w:pPr>
      <w:r>
        <w:t xml:space="preserve">Finally, as water gets trapped in the flood fence flash flooding barriers, </w:t>
      </w:r>
      <w:r w:rsidR="00F52289">
        <w:t xml:space="preserve">this will </w:t>
      </w:r>
      <w:r w:rsidR="000A6CCA">
        <w:t>be pumped out into mobile containment tanks and taken off-site.</w:t>
      </w:r>
    </w:p>
    <w:p w14:paraId="6E7C6520" w14:textId="7E1126D3" w:rsidR="001B799E" w:rsidRPr="008B79FD" w:rsidRDefault="07926F98" w:rsidP="75F6BF81">
      <w:pPr>
        <w:pStyle w:val="BodyText"/>
        <w:rPr>
          <w:b/>
          <w:bCs/>
          <w:sz w:val="24"/>
          <w:szCs w:val="24"/>
        </w:rPr>
      </w:pPr>
      <w:r w:rsidRPr="008B79FD">
        <w:rPr>
          <w:b/>
          <w:bCs/>
          <w:sz w:val="24"/>
          <w:szCs w:val="24"/>
        </w:rPr>
        <w:t>Dealing with issues during a fire</w:t>
      </w:r>
    </w:p>
    <w:p w14:paraId="5501A66B" w14:textId="1B0F616C" w:rsidR="07926F98" w:rsidRPr="008B79FD" w:rsidRDefault="00426337" w:rsidP="75F6BF81">
      <w:pPr>
        <w:pStyle w:val="BodyText"/>
        <w:rPr>
          <w:rFonts w:eastAsiaTheme="majorEastAsia" w:cstheme="majorBidi"/>
          <w:color w:val="0D0D0D" w:themeColor="text1" w:themeTint="F2"/>
        </w:rPr>
      </w:pPr>
      <w:r w:rsidRPr="008B79FD">
        <w:rPr>
          <w:rFonts w:eastAsiaTheme="majorEastAsia" w:cstheme="majorBidi"/>
          <w:color w:val="0D0D0D" w:themeColor="text1" w:themeTint="F2"/>
        </w:rPr>
        <w:t xml:space="preserve">In the event of a fire which impacts the </w:t>
      </w:r>
      <w:r w:rsidR="007022A3" w:rsidRPr="008B79FD">
        <w:rPr>
          <w:rFonts w:eastAsiaTheme="majorEastAsia" w:cstheme="majorBidi"/>
          <w:color w:val="0D0D0D" w:themeColor="text1" w:themeTint="F2"/>
        </w:rPr>
        <w:t xml:space="preserve">feasibility of waste storage onsite, the waste collected from client sites will be </w:t>
      </w:r>
      <w:r w:rsidR="008B79FD" w:rsidRPr="008B79FD">
        <w:rPr>
          <w:rFonts w:eastAsiaTheme="majorEastAsia" w:cstheme="majorBidi"/>
          <w:color w:val="0D0D0D" w:themeColor="text1" w:themeTint="F2"/>
        </w:rPr>
        <w:t>taken straight to the waste facility of our waste contractor.</w:t>
      </w:r>
    </w:p>
    <w:p w14:paraId="74131E15" w14:textId="1B69C206" w:rsidR="001B799E" w:rsidRDefault="00C24475" w:rsidP="001B799E">
      <w:pPr>
        <w:pStyle w:val="BodyText"/>
        <w:rPr>
          <w:b/>
          <w:bCs/>
          <w:sz w:val="24"/>
          <w:szCs w:val="24"/>
        </w:rPr>
      </w:pPr>
      <w:r>
        <w:rPr>
          <w:b/>
          <w:bCs/>
          <w:sz w:val="24"/>
          <w:szCs w:val="24"/>
        </w:rPr>
        <w:t>Notifying Residents and Businesses</w:t>
      </w:r>
    </w:p>
    <w:p w14:paraId="2BBB24C9" w14:textId="77777777" w:rsidR="00073C97" w:rsidRDefault="00073C97" w:rsidP="00073C97">
      <w:pPr>
        <w:jc w:val="both"/>
      </w:pPr>
      <w:r>
        <w:t>In the event of a fire incident, the following procedures will be used to notify the nearby residents and businesses.</w:t>
      </w:r>
    </w:p>
    <w:p w14:paraId="457F030B" w14:textId="77777777" w:rsidR="00073C97" w:rsidRPr="00F54D06" w:rsidRDefault="00073C97" w:rsidP="00F54D06">
      <w:pPr>
        <w:pStyle w:val="ListParagraph"/>
      </w:pPr>
      <w:r w:rsidRPr="00F54D06">
        <w:lastRenderedPageBreak/>
        <w:t>Notify all neighbouring businesses attached to our complex building about the situation and the measures being taken to contain the situation.</w:t>
      </w:r>
    </w:p>
    <w:p w14:paraId="4F90BD5A" w14:textId="30D05A55" w:rsidR="00C24475" w:rsidRPr="00F54D06" w:rsidRDefault="00073C97" w:rsidP="00F54D06">
      <w:pPr>
        <w:pStyle w:val="ListParagraph"/>
      </w:pPr>
      <w:r w:rsidRPr="00F54D06">
        <w:t>Escalate the situation to the fire service department if we are unable to contain the fire internally.</w:t>
      </w:r>
    </w:p>
    <w:p w14:paraId="2376F490" w14:textId="5CBB8397" w:rsidR="456FBDC1" w:rsidRPr="00147A48" w:rsidRDefault="00626470" w:rsidP="00147A48">
      <w:pPr>
        <w:pStyle w:val="BodyText"/>
        <w:rPr>
          <w:b/>
          <w:bCs/>
          <w:sz w:val="24"/>
          <w:szCs w:val="24"/>
        </w:rPr>
      </w:pPr>
      <w:r w:rsidRPr="00147A48">
        <w:rPr>
          <w:b/>
          <w:bCs/>
          <w:sz w:val="24"/>
          <w:szCs w:val="24"/>
        </w:rPr>
        <w:t>Clearing and Decontamination after a Fire</w:t>
      </w:r>
    </w:p>
    <w:p w14:paraId="75C9669A" w14:textId="66E266AE" w:rsidR="1F73BCCB" w:rsidRPr="00C2593C" w:rsidRDefault="3FAB512A" w:rsidP="00C2593C">
      <w:pPr>
        <w:shd w:val="clear" w:color="auto" w:fill="F9F9F9"/>
        <w:spacing w:after="0"/>
        <w:ind w:right="-20"/>
        <w:jc w:val="both"/>
        <w:rPr>
          <w:rFonts w:eastAsiaTheme="majorEastAsia" w:cstheme="majorBidi"/>
          <w:color w:val="0D0D0D" w:themeColor="text1" w:themeTint="F2"/>
        </w:rPr>
      </w:pPr>
      <w:r w:rsidRPr="00147A48">
        <w:rPr>
          <w:rFonts w:eastAsiaTheme="majorEastAsia" w:cstheme="majorBidi"/>
          <w:color w:val="0D0D0D" w:themeColor="text1" w:themeTint="F2"/>
        </w:rPr>
        <w:t xml:space="preserve">After fire we ensure that </w:t>
      </w:r>
      <w:r w:rsidR="1F73BCCB" w:rsidRPr="00147A48">
        <w:rPr>
          <w:rFonts w:eastAsiaTheme="majorEastAsia" w:cstheme="majorBidi"/>
          <w:color w:val="0D0D0D" w:themeColor="text1" w:themeTint="F2"/>
        </w:rPr>
        <w:t>a</w:t>
      </w:r>
      <w:r w:rsidR="51D6B012" w:rsidRPr="00147A48">
        <w:rPr>
          <w:rFonts w:eastAsiaTheme="majorEastAsia" w:cstheme="majorBidi"/>
          <w:color w:val="0D0D0D" w:themeColor="text1" w:themeTint="F2"/>
        </w:rPr>
        <w:t xml:space="preserve">ny burned or affected material will be classified and </w:t>
      </w:r>
      <w:r w:rsidR="00893DE6">
        <w:rPr>
          <w:rFonts w:eastAsiaTheme="majorEastAsia" w:cstheme="majorBidi"/>
          <w:color w:val="0D0D0D" w:themeColor="text1" w:themeTint="F2"/>
        </w:rPr>
        <w:t xml:space="preserve">taken offsite by </w:t>
      </w:r>
      <w:proofErr w:type="spellStart"/>
      <w:r w:rsidR="00893DE6">
        <w:rPr>
          <w:rFonts w:eastAsiaTheme="majorEastAsia" w:cstheme="majorBidi"/>
          <w:color w:val="0D0D0D" w:themeColor="text1" w:themeTint="F2"/>
        </w:rPr>
        <w:t>Powerday</w:t>
      </w:r>
      <w:proofErr w:type="spellEnd"/>
      <w:r w:rsidR="51D6B012" w:rsidRPr="00147A48">
        <w:rPr>
          <w:rFonts w:eastAsiaTheme="majorEastAsia" w:cstheme="majorBidi"/>
          <w:color w:val="0D0D0D" w:themeColor="text1" w:themeTint="F2"/>
        </w:rPr>
        <w:t>. The integrity of site surfacing and infrastructure e.g. drain covers affected will be checked and reinstated as necessary.</w:t>
      </w:r>
      <w:r w:rsidR="7C8CFB8A" w:rsidRPr="00147A48">
        <w:rPr>
          <w:rFonts w:eastAsiaTheme="majorEastAsia" w:cstheme="majorBidi"/>
          <w:color w:val="0D0D0D" w:themeColor="text1" w:themeTint="F2"/>
        </w:rPr>
        <w:t xml:space="preserve"> </w:t>
      </w:r>
      <w:r w:rsidR="51D6B012" w:rsidRPr="00147A48">
        <w:rPr>
          <w:rFonts w:eastAsiaTheme="majorEastAsia" w:cstheme="majorBidi"/>
          <w:color w:val="0D0D0D" w:themeColor="text1" w:themeTint="F2"/>
        </w:rPr>
        <w:t xml:space="preserve">All plant and equipment will be thoroughly </w:t>
      </w:r>
      <w:r w:rsidR="00C2593C" w:rsidRPr="00147A48">
        <w:rPr>
          <w:rFonts w:eastAsiaTheme="majorEastAsia" w:cstheme="majorBidi"/>
          <w:color w:val="0D0D0D" w:themeColor="text1" w:themeTint="F2"/>
        </w:rPr>
        <w:t>inspected and</w:t>
      </w:r>
      <w:r w:rsidR="51D6B012" w:rsidRPr="00147A48">
        <w:rPr>
          <w:rFonts w:eastAsiaTheme="majorEastAsia" w:cstheme="majorBidi"/>
          <w:color w:val="0D0D0D" w:themeColor="text1" w:themeTint="F2"/>
        </w:rPr>
        <w:t xml:space="preserve"> repaired or replaced if necessary to restore function. Buildings and walls affected will be repaired as soon as is practicable. Waste handling and storage will be conducted with suitable separation whilst this containment is not available.</w:t>
      </w:r>
    </w:p>
    <w:p w14:paraId="4A956DB1" w14:textId="24A906B7" w:rsidR="456FBDC1" w:rsidRDefault="456FBDC1" w:rsidP="456FBDC1">
      <w:pPr>
        <w:pStyle w:val="BodyText"/>
        <w:rPr>
          <w:b/>
          <w:bCs/>
          <w:sz w:val="24"/>
          <w:szCs w:val="24"/>
          <w:highlight w:val="red"/>
        </w:rPr>
      </w:pPr>
    </w:p>
    <w:p w14:paraId="367FBAB6" w14:textId="3A9DD054" w:rsidR="001E5F59" w:rsidRDefault="001E5F59" w:rsidP="001E5F59">
      <w:pPr>
        <w:pStyle w:val="BodyText"/>
        <w:rPr>
          <w:b/>
          <w:bCs/>
          <w:sz w:val="24"/>
          <w:szCs w:val="24"/>
        </w:rPr>
      </w:pPr>
      <w:r>
        <w:rPr>
          <w:b/>
          <w:bCs/>
          <w:sz w:val="24"/>
          <w:szCs w:val="24"/>
        </w:rPr>
        <w:t>Making the Site Operational After a Fire</w:t>
      </w:r>
    </w:p>
    <w:p w14:paraId="6D3C88F4" w14:textId="77777777" w:rsidR="0030693A" w:rsidRDefault="0030693A" w:rsidP="0030693A">
      <w:r>
        <w:t>After a fire incident, the steps that are taken to make the site operational are detailed below.</w:t>
      </w:r>
    </w:p>
    <w:p w14:paraId="465EE97C" w14:textId="2BFA77AF" w:rsidR="0030693A" w:rsidRPr="00F54D06" w:rsidRDefault="0030693A" w:rsidP="00F54D06">
      <w:pPr>
        <w:pStyle w:val="ListParagraph"/>
      </w:pPr>
      <w:r w:rsidRPr="00F54D06">
        <w:t xml:space="preserve">Clear and clean all affected areas, ensuring that any drainage areas are protected. </w:t>
      </w:r>
    </w:p>
    <w:p w14:paraId="423002CD" w14:textId="78C801D0" w:rsidR="0030693A" w:rsidRPr="00F54D06" w:rsidRDefault="0030693A" w:rsidP="00F54D06">
      <w:pPr>
        <w:pStyle w:val="ListParagraph"/>
      </w:pPr>
      <w:r w:rsidRPr="00F54D06">
        <w:t>Replace all damaged items affected by a fire.</w:t>
      </w:r>
    </w:p>
    <w:p w14:paraId="46E85A9F" w14:textId="77777777" w:rsidR="0030693A" w:rsidRPr="00F54D06" w:rsidRDefault="0030693A" w:rsidP="00F54D06">
      <w:pPr>
        <w:pStyle w:val="ListParagraph"/>
      </w:pPr>
      <w:r w:rsidRPr="00F54D06">
        <w:t>Establish how the fire started and implement a more robust system to further prevent further risks.</w:t>
      </w:r>
    </w:p>
    <w:p w14:paraId="66AFB5AD" w14:textId="77777777" w:rsidR="00CC25BF" w:rsidRDefault="00CC25BF" w:rsidP="00E7558F"/>
    <w:p w14:paraId="4ADC1083" w14:textId="77777777" w:rsidR="00B23B08" w:rsidRDefault="00B23B08" w:rsidP="00E7558F"/>
    <w:p w14:paraId="7579FB81" w14:textId="77777777" w:rsidR="00B23B08" w:rsidRDefault="00B23B08" w:rsidP="00E7558F"/>
    <w:p w14:paraId="4EBB7D60" w14:textId="77777777" w:rsidR="00B23B08" w:rsidRDefault="00B23B08" w:rsidP="00E7558F"/>
    <w:p w14:paraId="7FF73DB1" w14:textId="77777777" w:rsidR="00B23B08" w:rsidRDefault="00B23B08" w:rsidP="00E7558F"/>
    <w:p w14:paraId="5793BB8C" w14:textId="77777777" w:rsidR="00B23B08" w:rsidRDefault="00B23B08" w:rsidP="00E7558F"/>
    <w:p w14:paraId="56580BCB" w14:textId="77777777" w:rsidR="00B23B08" w:rsidRDefault="00B23B08" w:rsidP="00E7558F"/>
    <w:p w14:paraId="650E6F09" w14:textId="77777777" w:rsidR="00B23B08" w:rsidRDefault="00B23B08" w:rsidP="00E7558F"/>
    <w:p w14:paraId="5E0ABB36" w14:textId="77777777" w:rsidR="00B23B08" w:rsidRDefault="00B23B08" w:rsidP="00E7558F"/>
    <w:p w14:paraId="56156D80" w14:textId="77777777" w:rsidR="00B23B08" w:rsidRDefault="00B23B08" w:rsidP="00E7558F"/>
    <w:p w14:paraId="74DEB9C1" w14:textId="77777777" w:rsidR="00B23B08" w:rsidRDefault="00B23B08" w:rsidP="00E7558F"/>
    <w:p w14:paraId="68B94A3A" w14:textId="77777777" w:rsidR="00B23B08" w:rsidRDefault="00B23B08" w:rsidP="00E7558F"/>
    <w:p w14:paraId="60794E5B" w14:textId="77777777" w:rsidR="00B23B08" w:rsidRDefault="00B23B08" w:rsidP="00E7558F"/>
    <w:p w14:paraId="662983C3" w14:textId="77777777" w:rsidR="00B23B08" w:rsidRDefault="00B23B08" w:rsidP="00E7558F"/>
    <w:p w14:paraId="601EB62C" w14:textId="5FF215F4" w:rsidR="008E6BA8" w:rsidRPr="00550FC2" w:rsidRDefault="00B23B08" w:rsidP="00893DE6">
      <w:pPr>
        <w:pStyle w:val="Heading1"/>
        <w:rPr>
          <w:sz w:val="70"/>
          <w:szCs w:val="70"/>
        </w:rPr>
      </w:pPr>
      <w:bookmarkStart w:id="18" w:name="_Toc160810762"/>
      <w:r w:rsidRPr="00550FC2">
        <w:rPr>
          <w:sz w:val="70"/>
          <w:szCs w:val="70"/>
        </w:rPr>
        <w:t>A</w:t>
      </w:r>
      <w:r w:rsidR="008E6BA8" w:rsidRPr="00550FC2">
        <w:rPr>
          <w:sz w:val="70"/>
          <w:szCs w:val="70"/>
        </w:rPr>
        <w:t>ppendices</w:t>
      </w:r>
      <w:bookmarkEnd w:id="18"/>
    </w:p>
    <w:p w14:paraId="1C1E68B3" w14:textId="77777777" w:rsidR="00B83312" w:rsidRDefault="00B83312" w:rsidP="00F13B7D">
      <w:pPr>
        <w:pStyle w:val="BodyText"/>
      </w:pPr>
    </w:p>
    <w:p w14:paraId="568F1800" w14:textId="77777777" w:rsidR="00B83312" w:rsidRDefault="00B83312" w:rsidP="00B83312">
      <w:pPr>
        <w:pStyle w:val="BodyText"/>
      </w:pPr>
    </w:p>
    <w:p w14:paraId="28A9DFA8" w14:textId="77777777" w:rsidR="003050D4" w:rsidRPr="00B83312" w:rsidRDefault="00B83312" w:rsidP="00B83312">
      <w:pPr>
        <w:pStyle w:val="BodyText"/>
      </w:pPr>
      <w:r>
        <w:lastRenderedPageBreak/>
        <w:t> </w:t>
      </w:r>
    </w:p>
    <w:p w14:paraId="2F19F170" w14:textId="0FA7851A" w:rsidR="00B83312" w:rsidRPr="00B83312" w:rsidRDefault="00B83312" w:rsidP="00B83312">
      <w:pPr>
        <w:pStyle w:val="BodyText"/>
        <w:sectPr w:rsidR="00B83312" w:rsidRPr="00B83312" w:rsidSect="001536D2">
          <w:pgSz w:w="11906" w:h="16838" w:code="9"/>
          <w:pgMar w:top="1928" w:right="1077" w:bottom="1701" w:left="1077" w:header="709" w:footer="709" w:gutter="0"/>
          <w:pgNumType w:start="1"/>
          <w:cols w:space="708"/>
          <w:docGrid w:linePitch="360"/>
        </w:sectPr>
      </w:pPr>
    </w:p>
    <w:p w14:paraId="115020B2" w14:textId="77777777" w:rsidR="00E7558F" w:rsidRDefault="00CC25BF" w:rsidP="00E7558F">
      <w:r w:rsidRPr="00892475">
        <w:rPr>
          <w:noProof/>
          <w:lang w:eastAsia="en-GB"/>
        </w:rPr>
        <w:lastRenderedPageBreak/>
        <mc:AlternateContent>
          <mc:Choice Requires="wps">
            <w:drawing>
              <wp:anchor distT="0" distB="0" distL="114300" distR="114300" simplePos="0" relativeHeight="251658241" behindDoc="0" locked="1" layoutInCell="1" allowOverlap="1" wp14:anchorId="59E96847" wp14:editId="6A524C73">
                <wp:simplePos x="0" y="0"/>
                <wp:positionH relativeFrom="page">
                  <wp:align>left</wp:align>
                </wp:positionH>
                <wp:positionV relativeFrom="paragraph">
                  <wp:posOffset>-1292860</wp:posOffset>
                </wp:positionV>
                <wp:extent cx="7614000" cy="10710000"/>
                <wp:effectExtent l="0" t="0" r="6350" b="0"/>
                <wp:wrapNone/>
                <wp:docPr id="7" name="Rectangle 7"/>
                <wp:cNvGraphicFramePr/>
                <a:graphic xmlns:a="http://schemas.openxmlformats.org/drawingml/2006/main">
                  <a:graphicData uri="http://schemas.microsoft.com/office/word/2010/wordprocessingShape">
                    <wps:wsp>
                      <wps:cNvSpPr/>
                      <wps:spPr>
                        <a:xfrm>
                          <a:off x="0" y="0"/>
                          <a:ext cx="7614000" cy="10710000"/>
                        </a:xfrm>
                        <a:prstGeom prst="rect">
                          <a:avLst/>
                        </a:prstGeom>
                        <a:solidFill>
                          <a:srgbClr val="00187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43D3E" id="Rectangle 7" o:spid="_x0000_s1026" style="position:absolute;margin-left:0;margin-top:-101.8pt;width:599.55pt;height:843.3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" fillcolor="#001871" stroked="f" strokeweight="1pt">
                <w10:wrap anchorx="page"/>
                <w10:anchorlock/>
              </v:rect>
            </w:pict>
          </mc:Fallback>
        </mc:AlternateContent>
      </w:r>
    </w:p>
    <w:p w14:paraId="4A02F952" w14:textId="77777777" w:rsidR="00D45BDD" w:rsidRPr="00E7558F" w:rsidRDefault="00CC25BF" w:rsidP="00E7558F">
      <w:r w:rsidRPr="00892475">
        <w:rPr>
          <w:noProof/>
          <w:lang w:eastAsia="en-GB"/>
        </w:rPr>
        <w:drawing>
          <wp:anchor distT="0" distB="0" distL="114300" distR="114300" simplePos="0" relativeHeight="251658242" behindDoc="0" locked="0" layoutInCell="1" allowOverlap="1" wp14:anchorId="724BBDC1" wp14:editId="5EBB771E">
            <wp:simplePos x="0" y="0"/>
            <wp:positionH relativeFrom="margin">
              <wp:posOffset>72390</wp:posOffset>
            </wp:positionH>
            <wp:positionV relativeFrom="paragraph">
              <wp:posOffset>6403887</wp:posOffset>
            </wp:positionV>
            <wp:extent cx="3784600" cy="2082165"/>
            <wp:effectExtent l="0" t="0" r="0" b="0"/>
            <wp:wrapNone/>
            <wp:docPr id="8" name="Picture 8" descr="C:\Users\avargas\AppData\Local\Microsoft\Windows\INetCache\Content.Word\back pa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vargas\AppData\Local\Microsoft\Windows\INetCache\Content.Word\back page-0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84600" cy="20821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45BDD" w:rsidRPr="00E7558F" w:rsidSect="001536D2">
      <w:pgSz w:w="11906" w:h="16838"/>
      <w:pgMar w:top="1928" w:right="1077" w:bottom="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2495D" w14:textId="77777777" w:rsidR="004D4CD5" w:rsidRDefault="004D4CD5" w:rsidP="004E00CA">
      <w:r>
        <w:separator/>
      </w:r>
    </w:p>
    <w:p w14:paraId="15F524F8" w14:textId="77777777" w:rsidR="004D4CD5" w:rsidRDefault="004D4CD5" w:rsidP="004E00CA"/>
  </w:endnote>
  <w:endnote w:type="continuationSeparator" w:id="0">
    <w:p w14:paraId="76ED6D49" w14:textId="77777777" w:rsidR="004D4CD5" w:rsidRDefault="004D4CD5" w:rsidP="004E00CA">
      <w:r>
        <w:continuationSeparator/>
      </w:r>
    </w:p>
    <w:p w14:paraId="0D869411" w14:textId="77777777" w:rsidR="004D4CD5" w:rsidRDefault="004D4CD5" w:rsidP="004E00CA"/>
  </w:endnote>
  <w:endnote w:type="continuationNotice" w:id="1">
    <w:p w14:paraId="182338EA" w14:textId="77777777" w:rsidR="004D4CD5" w:rsidRDefault="004D4C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ystem-ui">
    <w:altName w:val="Cambria"/>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1076198838"/>
      <w:docPartObj>
        <w:docPartGallery w:val="Page Numbers (Bottom of Page)"/>
        <w:docPartUnique/>
      </w:docPartObj>
    </w:sdtPr>
    <w:sdtEndPr>
      <w:rPr>
        <w:noProof/>
      </w:rPr>
    </w:sdtEndPr>
    <w:sdtContent>
      <w:p w14:paraId="768E6ADA" w14:textId="5DD92FD2" w:rsidR="00980FD1" w:rsidRPr="001A6016" w:rsidRDefault="008015D8" w:rsidP="00DA1A3A">
        <w:pPr>
          <w:pStyle w:val="Footer"/>
          <w:rPr>
            <w:color w:val="FFFFFF" w:themeColor="background1"/>
          </w:rPr>
        </w:pPr>
        <w:r>
          <w:rPr>
            <w:color w:val="FFFFFF" w:themeColor="background1"/>
          </w:rPr>
          <w:t>Fire Prevention Plan</w:t>
        </w:r>
        <w:r w:rsidR="00DA1A3A" w:rsidRPr="001A6016">
          <w:rPr>
            <w:color w:val="FFFFFF" w:themeColor="background1"/>
          </w:rPr>
          <w:t xml:space="preserve"> | Wilson James Ltd |</w:t>
        </w:r>
        <w:r>
          <w:rPr>
            <w:color w:val="FFFFFF" w:themeColor="background1"/>
          </w:rPr>
          <w:t>Unit 1, Communication Park, Steyning Way, Feltham, TW44 6DL |</w:t>
        </w:r>
        <w:r w:rsidR="00DA1A3A" w:rsidRPr="001A6016">
          <w:rPr>
            <w:color w:val="FFFFFF" w:themeColor="background1"/>
          </w:rPr>
          <w:t xml:space="preserve"> </w:t>
        </w:r>
        <w:r w:rsidR="00DA1A3A" w:rsidRPr="001A6016">
          <w:rPr>
            <w:b/>
            <w:color w:val="FFFFFF" w:themeColor="background1"/>
          </w:rPr>
          <w:fldChar w:fldCharType="begin"/>
        </w:r>
        <w:r w:rsidR="00DA1A3A" w:rsidRPr="001A6016">
          <w:rPr>
            <w:b/>
            <w:color w:val="FFFFFF" w:themeColor="background1"/>
          </w:rPr>
          <w:instrText xml:space="preserve"> PAGE   \* MERGEFORMAT </w:instrText>
        </w:r>
        <w:r w:rsidR="00DA1A3A" w:rsidRPr="001A6016">
          <w:rPr>
            <w:b/>
            <w:color w:val="FFFFFF" w:themeColor="background1"/>
          </w:rPr>
          <w:fldChar w:fldCharType="separate"/>
        </w:r>
        <w:r w:rsidR="001A6016">
          <w:rPr>
            <w:b/>
            <w:noProof/>
            <w:color w:val="FFFFFF" w:themeColor="background1"/>
          </w:rPr>
          <w:t>1</w:t>
        </w:r>
        <w:r w:rsidR="00DA1A3A" w:rsidRPr="001A6016">
          <w:rPr>
            <w:b/>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7AFAF" w14:textId="77777777" w:rsidR="004D4CD5" w:rsidRDefault="004D4CD5" w:rsidP="004E00CA">
      <w:r>
        <w:separator/>
      </w:r>
    </w:p>
    <w:p w14:paraId="0D2BADD6" w14:textId="77777777" w:rsidR="004D4CD5" w:rsidRDefault="004D4CD5" w:rsidP="004E00CA"/>
  </w:footnote>
  <w:footnote w:type="continuationSeparator" w:id="0">
    <w:p w14:paraId="47476B47" w14:textId="77777777" w:rsidR="004D4CD5" w:rsidRDefault="004D4CD5" w:rsidP="004E00CA">
      <w:r>
        <w:continuationSeparator/>
      </w:r>
    </w:p>
    <w:p w14:paraId="19EB4FBF" w14:textId="77777777" w:rsidR="004D4CD5" w:rsidRDefault="004D4CD5" w:rsidP="004E00CA"/>
  </w:footnote>
  <w:footnote w:type="continuationNotice" w:id="1">
    <w:p w14:paraId="2292BCE1" w14:textId="77777777" w:rsidR="004D4CD5" w:rsidRDefault="004D4C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9428F" w14:textId="49DD2019" w:rsidR="00980FD1" w:rsidRDefault="002F4A34" w:rsidP="004E00CA">
    <w:r>
      <w:rPr>
        <w:noProof/>
        <w:lang w:eastAsia="en-GB"/>
      </w:rPr>
      <mc:AlternateContent>
        <mc:Choice Requires="wps">
          <w:drawing>
            <wp:anchor distT="0" distB="0" distL="0" distR="0" simplePos="0" relativeHeight="251658248" behindDoc="0" locked="0" layoutInCell="1" allowOverlap="1" wp14:anchorId="43253566" wp14:editId="0D14C8CC">
              <wp:simplePos x="635" y="635"/>
              <wp:positionH relativeFrom="page">
                <wp:align>right</wp:align>
              </wp:positionH>
              <wp:positionV relativeFrom="page">
                <wp:align>top</wp:align>
              </wp:positionV>
              <wp:extent cx="443865" cy="443865"/>
              <wp:effectExtent l="0" t="0" r="0" b="4445"/>
              <wp:wrapNone/>
              <wp:docPr id="1623502350" name="Text Box 2" descr="Classification : 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E0FEAF" w14:textId="67973106" w:rsidR="002F4A34" w:rsidRPr="002F4A34" w:rsidRDefault="002F4A34" w:rsidP="002F4A34">
                          <w:pPr>
                            <w:spacing w:after="0"/>
                            <w:rPr>
                              <w:rFonts w:ascii="Calibri" w:eastAsia="Calibri" w:hAnsi="Calibri" w:cs="Calibri"/>
                              <w:noProof/>
                              <w:color w:val="008000"/>
                              <w:sz w:val="20"/>
                              <w:szCs w:val="20"/>
                            </w:rPr>
                          </w:pPr>
                          <w:r w:rsidRPr="002F4A34">
                            <w:rPr>
                              <w:rFonts w:ascii="Calibri" w:eastAsia="Calibri" w:hAnsi="Calibri" w:cs="Calibri"/>
                              <w:noProof/>
                              <w:color w:val="008000"/>
                              <w:sz w:val="20"/>
                              <w:szCs w:val="20"/>
                            </w:rPr>
                            <w:t>Classification : Internal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3253566" id="_x0000_t202" coordsize="21600,21600" o:spt="202" path="m,l,21600r21600,l21600,xe">
              <v:stroke joinstyle="miter"/>
              <v:path gradientshapeok="t" o:connecttype="rect"/>
            </v:shapetype>
            <v:shape id="Text Box 2" o:spid="_x0000_s1027" type="#_x0000_t202" alt="Classification : Internal" style="position:absolute;margin-left:-16.25pt;margin-top:0;width:34.95pt;height:34.95pt;z-index:25165824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4b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" filled="f" stroked="f">
              <v:textbox style="mso-fit-shape-to-text:t" inset="0,15pt,20pt,0">
                <w:txbxContent>
                  <w:p w14:paraId="19E0FEAF" w14:textId="67973106" w:rsidR="002F4A34" w:rsidRPr="002F4A34" w:rsidRDefault="002F4A34" w:rsidP="002F4A34">
                    <w:pPr>
                      <w:spacing w:after="0"/>
                      <w:rPr>
                        <w:rFonts w:ascii="Calibri" w:eastAsia="Calibri" w:hAnsi="Calibri" w:cs="Calibri"/>
                        <w:noProof/>
                        <w:color w:val="008000"/>
                        <w:sz w:val="20"/>
                        <w:szCs w:val="20"/>
                      </w:rPr>
                    </w:pPr>
                    <w:r w:rsidRPr="002F4A34">
                      <w:rPr>
                        <w:rFonts w:ascii="Calibri" w:eastAsia="Calibri" w:hAnsi="Calibri" w:cs="Calibri"/>
                        <w:noProof/>
                        <w:color w:val="008000"/>
                        <w:sz w:val="20"/>
                        <w:szCs w:val="20"/>
                      </w:rPr>
                      <w:t>Classification : Internal</w:t>
                    </w:r>
                  </w:p>
                </w:txbxContent>
              </v:textbox>
              <w10:wrap anchorx="page" anchory="page"/>
            </v:shape>
          </w:pict>
        </mc:Fallback>
      </mc:AlternateContent>
    </w:r>
    <w:r w:rsidR="004D4CD5">
      <w:rPr>
        <w:noProof/>
        <w:lang w:eastAsia="en-GB"/>
      </w:rPr>
      <w:pict w14:anchorId="1407B2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31782" o:spid="_x0000_s1047" type="#_x0000_t75" style="position:absolute;margin-left:0;margin-top:0;width:595.2pt;height:841.9pt;z-index:-251658235;mso-position-horizontal:center;mso-position-horizontal-relative:margin;mso-position-vertical:center;mso-position-vertical-relative:margin" o:allowincell="f">
          <v:imagedata r:id="rId1" o:title="WJ header &amp; footer" gain="19661f" blacklevel="22938f"/>
          <w10:wrap anchorx="margin" anchory="margin"/>
        </v:shape>
      </w:pict>
    </w:r>
    <w:r w:rsidR="004D4CD5">
      <w:rPr>
        <w:noProof/>
        <w:lang w:eastAsia="en-GB"/>
      </w:rPr>
      <w:pict w14:anchorId="06572C85">
        <v:shape id="_x0000_s1038" type="#_x0000_t75" style="position:absolute;margin-left:0;margin-top:0;width:595.2pt;height:841.9pt;z-index:-251658237;mso-position-horizontal:center;mso-position-horizontal-relative:margin;mso-position-vertical:center;mso-position-vertical-relative:margin" o:allowincell="f">
          <v:imagedata r:id="rId2" o:title="Word template background - option 1"/>
          <w10:wrap anchorx="margin" anchory="margin"/>
        </v:shape>
      </w:pict>
    </w:r>
    <w:r w:rsidR="004D4CD5">
      <w:rPr>
        <w:noProof/>
        <w:lang w:eastAsia="en-GB"/>
      </w:rPr>
      <w:pict w14:anchorId="5953AC41">
        <v:shape id="_x0000_s1035" type="#_x0000_t75" style="position:absolute;margin-left:0;margin-top:0;width:595.2pt;height:841.9pt;z-index:-251658238;mso-position-horizontal:center;mso-position-horizontal-relative:margin;mso-position-vertical:center;mso-position-vertical-relative:margin" o:allowincell="f">
          <v:imagedata r:id="rId3" o:title="Word template background - option 2"/>
          <w10:wrap anchorx="margin" anchory="margin"/>
        </v:shape>
      </w:pict>
    </w:r>
    <w:r w:rsidR="004D4CD5">
      <w:rPr>
        <w:noProof/>
        <w:lang w:eastAsia="en-GB"/>
      </w:rPr>
      <w:pict w14:anchorId="7A040D74">
        <v:shape id="_x0000_s1032" type="#_x0000_t75" style="position:absolute;margin-left:0;margin-top:0;width:595.2pt;height:841.9pt;z-index:-251658239;mso-position-horizontal:center;mso-position-horizontal-relative:margin;mso-position-vertical:center;mso-position-vertical-relative:margin" o:allowincell="f">
          <v:imagedata r:id="rId2" o:title="Word template headers &amp; footers"/>
          <w10:wrap anchorx="margin" anchory="margin"/>
        </v:shape>
      </w:pict>
    </w:r>
    <w:r w:rsidR="004D4CD5">
      <w:rPr>
        <w:noProof/>
        <w:lang w:eastAsia="en-GB"/>
      </w:rPr>
      <w:pict w14:anchorId="0885252A">
        <v:shape id="_x0000_s1026" type="#_x0000_t75" style="position:absolute;margin-left:0;margin-top:0;width:595.2pt;height:841.9pt;z-index:-251658240;mso-position-horizontal:center;mso-position-horizontal-relative:margin;mso-position-vertical:center;mso-position-vertical-relative:margin" o:allowincell="f">
          <v:imagedata r:id="rId4" o:title="Word template headers &amp; footers3"/>
          <w10:wrap anchorx="margin" anchory="margin"/>
        </v:shape>
      </w:pict>
    </w:r>
  </w:p>
  <w:p w14:paraId="5F3B59FD" w14:textId="77777777" w:rsidR="00980FD1" w:rsidRDefault="00980FD1" w:rsidP="004E00C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0B0E8" w14:textId="38FE9D17" w:rsidR="00980FD1" w:rsidRDefault="002F4A34" w:rsidP="004E00CA">
    <w:r>
      <w:rPr>
        <w:noProof/>
        <w:color w:val="FFFFFF" w:themeColor="background1"/>
        <w:lang w:eastAsia="en-GB"/>
      </w:rPr>
      <mc:AlternateContent>
        <mc:Choice Requires="wps">
          <w:drawing>
            <wp:anchor distT="0" distB="0" distL="0" distR="0" simplePos="0" relativeHeight="251658249" behindDoc="0" locked="0" layoutInCell="1" allowOverlap="1" wp14:anchorId="1ADD4FF4" wp14:editId="5D559ED2">
              <wp:simplePos x="683812" y="453224"/>
              <wp:positionH relativeFrom="page">
                <wp:align>right</wp:align>
              </wp:positionH>
              <wp:positionV relativeFrom="page">
                <wp:align>top</wp:align>
              </wp:positionV>
              <wp:extent cx="443865" cy="443865"/>
              <wp:effectExtent l="0" t="0" r="0" b="4445"/>
              <wp:wrapNone/>
              <wp:docPr id="1754098177" name="Text Box 3" descr="Classification : 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670761" w14:textId="3B9316B0" w:rsidR="002F4A34" w:rsidRPr="002F4A34" w:rsidRDefault="002F4A34" w:rsidP="002F4A34">
                          <w:pPr>
                            <w:spacing w:after="0"/>
                            <w:rPr>
                              <w:rFonts w:ascii="Calibri" w:eastAsia="Calibri" w:hAnsi="Calibri" w:cs="Calibri"/>
                              <w:noProof/>
                              <w:color w:val="008000"/>
                              <w:sz w:val="20"/>
                              <w:szCs w:val="20"/>
                            </w:rPr>
                          </w:pPr>
                          <w:r w:rsidRPr="002F4A34">
                            <w:rPr>
                              <w:rFonts w:ascii="Calibri" w:eastAsia="Calibri" w:hAnsi="Calibri" w:cs="Calibri"/>
                              <w:noProof/>
                              <w:color w:val="008000"/>
                              <w:sz w:val="20"/>
                              <w:szCs w:val="20"/>
                            </w:rPr>
                            <w:t>Classification : Internal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ADD4FF4" id="_x0000_t202" coordsize="21600,21600" o:spt="202" path="m,l,21600r21600,l21600,xe">
              <v:stroke joinstyle="miter"/>
              <v:path gradientshapeok="t" o:connecttype="rect"/>
            </v:shapetype>
            <v:shape id="Text Box 3" o:spid="_x0000_s1028" type="#_x0000_t202" alt="Classification : Internal" style="position:absolute;margin-left:-16.25pt;margin-top:0;width:34.95pt;height:34.95pt;z-index:251658249;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Bt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" filled="f" stroked="f">
              <v:textbox style="mso-fit-shape-to-text:t" inset="0,15pt,20pt,0">
                <w:txbxContent>
                  <w:p w14:paraId="70670761" w14:textId="3B9316B0" w:rsidR="002F4A34" w:rsidRPr="002F4A34" w:rsidRDefault="002F4A34" w:rsidP="002F4A34">
                    <w:pPr>
                      <w:spacing w:after="0"/>
                      <w:rPr>
                        <w:rFonts w:ascii="Calibri" w:eastAsia="Calibri" w:hAnsi="Calibri" w:cs="Calibri"/>
                        <w:noProof/>
                        <w:color w:val="008000"/>
                        <w:sz w:val="20"/>
                        <w:szCs w:val="20"/>
                      </w:rPr>
                    </w:pPr>
                    <w:r w:rsidRPr="002F4A34">
                      <w:rPr>
                        <w:rFonts w:ascii="Calibri" w:eastAsia="Calibri" w:hAnsi="Calibri" w:cs="Calibri"/>
                        <w:noProof/>
                        <w:color w:val="008000"/>
                        <w:sz w:val="20"/>
                        <w:szCs w:val="20"/>
                      </w:rPr>
                      <w:t>Classification : Internal</w:t>
                    </w:r>
                  </w:p>
                </w:txbxContent>
              </v:textbox>
              <w10:wrap anchorx="page" anchory="page"/>
            </v:shape>
          </w:pict>
        </mc:Fallback>
      </mc:AlternateContent>
    </w:r>
    <w:r w:rsidR="004D4CD5">
      <w:rPr>
        <w:noProof/>
        <w:color w:val="FFFFFF" w:themeColor="background1"/>
        <w:lang w:eastAsia="en-GB"/>
      </w:rPr>
      <w:pict w14:anchorId="76EF5F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31783" o:spid="_x0000_s1048" type="#_x0000_t75" style="position:absolute;margin-left:-53.95pt;margin-top:-96.2pt;width:595.2pt;height:841.9pt;z-index:-251658234;mso-position-horizontal-relative:margin;mso-position-vertical-relative:margin" o:allowincell="f">
          <v:imagedata r:id="rId1" o:title="WJ header &amp; footer"/>
          <w10:wrap anchorx="margin" anchory="margin"/>
        </v:shape>
      </w:pict>
    </w:r>
    <w:r w:rsidR="008015D8" w:rsidRPr="008015D8">
      <w:rPr>
        <w:color w:val="FFFFFF" w:themeColor="background1"/>
      </w:rPr>
      <w:t>West London Consolidation Centre</w:t>
    </w:r>
    <w:r w:rsidR="00980FD1" w:rsidRPr="008015D8">
      <w:rPr>
        <w:color w:val="FFFFFF" w:themeColor="background1"/>
      </w:rPr>
      <w:t xml:space="preserve"> </w:t>
    </w:r>
    <w:r w:rsidR="00980FD1">
      <w:tab/>
    </w:r>
    <w:r w:rsidR="00980FD1">
      <w:tab/>
    </w:r>
    <w:r w:rsidR="00980FD1">
      <w:tab/>
    </w:r>
    <w:r w:rsidR="00980FD1">
      <w:tab/>
    </w:r>
  </w:p>
  <w:p w14:paraId="350F59D3" w14:textId="77777777" w:rsidR="00980FD1" w:rsidRPr="00DA1A3A" w:rsidRDefault="00980FD1" w:rsidP="004E00CA">
    <w:pP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E08F3" w14:textId="3CB363BF" w:rsidR="00980FD1" w:rsidRDefault="002F4A34" w:rsidP="004E00CA">
    <w:r>
      <w:rPr>
        <w:noProof/>
        <w:lang w:eastAsia="en-GB"/>
      </w:rPr>
      <mc:AlternateContent>
        <mc:Choice Requires="wps">
          <w:drawing>
            <wp:anchor distT="0" distB="0" distL="0" distR="0" simplePos="0" relativeHeight="251658247" behindDoc="0" locked="0" layoutInCell="1" allowOverlap="1" wp14:anchorId="490661EA" wp14:editId="4C8FCFD2">
              <wp:simplePos x="635" y="635"/>
              <wp:positionH relativeFrom="page">
                <wp:align>right</wp:align>
              </wp:positionH>
              <wp:positionV relativeFrom="page">
                <wp:align>top</wp:align>
              </wp:positionV>
              <wp:extent cx="443865" cy="443865"/>
              <wp:effectExtent l="0" t="0" r="0" b="4445"/>
              <wp:wrapNone/>
              <wp:docPr id="1044974370" name="Text Box 1" descr="Classification : 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D8E602" w14:textId="77FC9491" w:rsidR="002F4A34" w:rsidRPr="002F4A34" w:rsidRDefault="002F4A34" w:rsidP="002F4A34">
                          <w:pPr>
                            <w:spacing w:after="0"/>
                            <w:rPr>
                              <w:rFonts w:ascii="Calibri" w:eastAsia="Calibri" w:hAnsi="Calibri" w:cs="Calibri"/>
                              <w:noProof/>
                              <w:color w:val="008000"/>
                              <w:sz w:val="20"/>
                              <w:szCs w:val="20"/>
                            </w:rPr>
                          </w:pPr>
                          <w:r w:rsidRPr="002F4A34">
                            <w:rPr>
                              <w:rFonts w:ascii="Calibri" w:eastAsia="Calibri" w:hAnsi="Calibri" w:cs="Calibri"/>
                              <w:noProof/>
                              <w:color w:val="008000"/>
                              <w:sz w:val="20"/>
                              <w:szCs w:val="20"/>
                            </w:rPr>
                            <w:t>Classification : Internal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90661EA" id="_x0000_t202" coordsize="21600,21600" o:spt="202" path="m,l,21600r21600,l21600,xe">
              <v:stroke joinstyle="miter"/>
              <v:path gradientshapeok="t" o:connecttype="rect"/>
            </v:shapetype>
            <v:shape id="Text Box 1" o:spid="_x0000_s1029" type="#_x0000_t202" alt="Classification : Internal" style="position:absolute;margin-left:-16.25pt;margin-top:0;width:34.95pt;height:34.95pt;z-index:251658247;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Mv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RG0lY3qXL3L0XPJmi3kevf1YZI76AVCLU3wW&#10;liczFgc1mtKBfkNNr+NtmGKG450lDaP5EHr54pvgYr1ORagly8LW7CyPrSNmEdDX7o05O6AekK4n&#10;GCXFinfg97XxT2/Xx4AUJGYivj2aA+yow8Tt8Gai0H/1U9X1Za9+Ag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TruDLw8CAAAh&#10;BAAADgAAAAAAAAAAAAAAAAAuAgAAZHJzL2Uyb0RvYy54bWxQSwECLQAUAAYACAAAACEAd1eEQtoA&#10;AAADAQAADwAAAAAAAAAAAAAAAABpBAAAZHJzL2Rvd25yZXYueG1sUEsFBgAAAAAEAAQA8wAAAHAF&#10;AAAAAA==&#10;" filled="f" stroked="f">
              <v:textbox style="mso-fit-shape-to-text:t" inset="0,15pt,20pt,0">
                <w:txbxContent>
                  <w:p w14:paraId="0CD8E602" w14:textId="77FC9491" w:rsidR="002F4A34" w:rsidRPr="002F4A34" w:rsidRDefault="002F4A34" w:rsidP="002F4A34">
                    <w:pPr>
                      <w:spacing w:after="0"/>
                      <w:rPr>
                        <w:rFonts w:ascii="Calibri" w:eastAsia="Calibri" w:hAnsi="Calibri" w:cs="Calibri"/>
                        <w:noProof/>
                        <w:color w:val="008000"/>
                        <w:sz w:val="20"/>
                        <w:szCs w:val="20"/>
                      </w:rPr>
                    </w:pPr>
                    <w:r w:rsidRPr="002F4A34">
                      <w:rPr>
                        <w:rFonts w:ascii="Calibri" w:eastAsia="Calibri" w:hAnsi="Calibri" w:cs="Calibri"/>
                        <w:noProof/>
                        <w:color w:val="008000"/>
                        <w:sz w:val="20"/>
                        <w:szCs w:val="20"/>
                      </w:rPr>
                      <w:t>Classification : Internal</w:t>
                    </w:r>
                  </w:p>
                </w:txbxContent>
              </v:textbox>
              <w10:wrap anchorx="page" anchory="page"/>
            </v:shape>
          </w:pict>
        </mc:Fallback>
      </mc:AlternateContent>
    </w:r>
    <w:r w:rsidR="004D4CD5">
      <w:rPr>
        <w:noProof/>
        <w:lang w:eastAsia="en-GB"/>
      </w:rPr>
      <w:pict w14:anchorId="583CEC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31781" o:spid="_x0000_s1046" type="#_x0000_t75" style="position:absolute;margin-left:0;margin-top:0;width:595.2pt;height:841.9pt;z-index:-251658236;mso-position-horizontal:center;mso-position-horizontal-relative:margin;mso-position-vertical:center;mso-position-vertical-relative:margin" o:allowincell="f">
          <v:imagedata r:id="rId1" o:title="WJ header &amp; foote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04E8A"/>
    <w:multiLevelType w:val="hybridMultilevel"/>
    <w:tmpl w:val="FFFFFFFF"/>
    <w:lvl w:ilvl="0" w:tplc="3BB28028">
      <w:start w:val="1"/>
      <w:numFmt w:val="bullet"/>
      <w:lvlText w:val=""/>
      <w:lvlJc w:val="left"/>
      <w:pPr>
        <w:ind w:left="720" w:hanging="360"/>
      </w:pPr>
      <w:rPr>
        <w:rFonts w:ascii="Symbol" w:hAnsi="Symbol" w:hint="default"/>
      </w:rPr>
    </w:lvl>
    <w:lvl w:ilvl="1" w:tplc="0E74CB8C">
      <w:start w:val="1"/>
      <w:numFmt w:val="bullet"/>
      <w:lvlText w:val=""/>
      <w:lvlJc w:val="left"/>
      <w:pPr>
        <w:ind w:left="1440" w:hanging="360"/>
      </w:pPr>
      <w:rPr>
        <w:rFonts w:ascii="Symbol" w:hAnsi="Symbol" w:hint="default"/>
      </w:rPr>
    </w:lvl>
    <w:lvl w:ilvl="2" w:tplc="67AA77CE">
      <w:start w:val="1"/>
      <w:numFmt w:val="bullet"/>
      <w:lvlText w:val=""/>
      <w:lvlJc w:val="left"/>
      <w:pPr>
        <w:ind w:left="2160" w:hanging="360"/>
      </w:pPr>
      <w:rPr>
        <w:rFonts w:ascii="Wingdings" w:hAnsi="Wingdings" w:hint="default"/>
      </w:rPr>
    </w:lvl>
    <w:lvl w:ilvl="3" w:tplc="989053F2">
      <w:start w:val="1"/>
      <w:numFmt w:val="bullet"/>
      <w:lvlText w:val=""/>
      <w:lvlJc w:val="left"/>
      <w:pPr>
        <w:ind w:left="2880" w:hanging="360"/>
      </w:pPr>
      <w:rPr>
        <w:rFonts w:ascii="Symbol" w:hAnsi="Symbol" w:hint="default"/>
      </w:rPr>
    </w:lvl>
    <w:lvl w:ilvl="4" w:tplc="DE7AAA24">
      <w:start w:val="1"/>
      <w:numFmt w:val="bullet"/>
      <w:lvlText w:val="o"/>
      <w:lvlJc w:val="left"/>
      <w:pPr>
        <w:ind w:left="3600" w:hanging="360"/>
      </w:pPr>
      <w:rPr>
        <w:rFonts w:ascii="Courier New" w:hAnsi="Courier New" w:hint="default"/>
      </w:rPr>
    </w:lvl>
    <w:lvl w:ilvl="5" w:tplc="9C70E87C">
      <w:start w:val="1"/>
      <w:numFmt w:val="bullet"/>
      <w:lvlText w:val=""/>
      <w:lvlJc w:val="left"/>
      <w:pPr>
        <w:ind w:left="4320" w:hanging="360"/>
      </w:pPr>
      <w:rPr>
        <w:rFonts w:ascii="Wingdings" w:hAnsi="Wingdings" w:hint="default"/>
      </w:rPr>
    </w:lvl>
    <w:lvl w:ilvl="6" w:tplc="66D67614">
      <w:start w:val="1"/>
      <w:numFmt w:val="bullet"/>
      <w:lvlText w:val=""/>
      <w:lvlJc w:val="left"/>
      <w:pPr>
        <w:ind w:left="5040" w:hanging="360"/>
      </w:pPr>
      <w:rPr>
        <w:rFonts w:ascii="Symbol" w:hAnsi="Symbol" w:hint="default"/>
      </w:rPr>
    </w:lvl>
    <w:lvl w:ilvl="7" w:tplc="62166002">
      <w:start w:val="1"/>
      <w:numFmt w:val="bullet"/>
      <w:lvlText w:val="o"/>
      <w:lvlJc w:val="left"/>
      <w:pPr>
        <w:ind w:left="5760" w:hanging="360"/>
      </w:pPr>
      <w:rPr>
        <w:rFonts w:ascii="Courier New" w:hAnsi="Courier New" w:hint="default"/>
      </w:rPr>
    </w:lvl>
    <w:lvl w:ilvl="8" w:tplc="B5C6E994">
      <w:start w:val="1"/>
      <w:numFmt w:val="bullet"/>
      <w:lvlText w:val=""/>
      <w:lvlJc w:val="left"/>
      <w:pPr>
        <w:ind w:left="6480" w:hanging="360"/>
      </w:pPr>
      <w:rPr>
        <w:rFonts w:ascii="Wingdings" w:hAnsi="Wingdings" w:hint="default"/>
      </w:rPr>
    </w:lvl>
  </w:abstractNum>
  <w:abstractNum w:abstractNumId="1" w15:restartNumberingAfterBreak="0">
    <w:nsid w:val="0BFF7743"/>
    <w:multiLevelType w:val="hybridMultilevel"/>
    <w:tmpl w:val="FFFFFFFF"/>
    <w:lvl w:ilvl="0" w:tplc="4FAE46D2">
      <w:start w:val="1"/>
      <w:numFmt w:val="bullet"/>
      <w:lvlText w:val="-"/>
      <w:lvlJc w:val="left"/>
      <w:pPr>
        <w:ind w:left="720" w:hanging="360"/>
      </w:pPr>
      <w:rPr>
        <w:rFonts w:ascii="Calibri" w:hAnsi="Calibri" w:hint="default"/>
      </w:rPr>
    </w:lvl>
    <w:lvl w:ilvl="1" w:tplc="5F3863CE">
      <w:start w:val="1"/>
      <w:numFmt w:val="bullet"/>
      <w:lvlText w:val="o"/>
      <w:lvlJc w:val="left"/>
      <w:pPr>
        <w:ind w:left="1440" w:hanging="360"/>
      </w:pPr>
      <w:rPr>
        <w:rFonts w:ascii="Courier New" w:hAnsi="Courier New" w:hint="default"/>
      </w:rPr>
    </w:lvl>
    <w:lvl w:ilvl="2" w:tplc="3B349ED8">
      <w:start w:val="1"/>
      <w:numFmt w:val="bullet"/>
      <w:lvlText w:val=""/>
      <w:lvlJc w:val="left"/>
      <w:pPr>
        <w:ind w:left="2160" w:hanging="360"/>
      </w:pPr>
      <w:rPr>
        <w:rFonts w:ascii="Wingdings" w:hAnsi="Wingdings" w:hint="default"/>
      </w:rPr>
    </w:lvl>
    <w:lvl w:ilvl="3" w:tplc="36F6DE60">
      <w:start w:val="1"/>
      <w:numFmt w:val="bullet"/>
      <w:lvlText w:val=""/>
      <w:lvlJc w:val="left"/>
      <w:pPr>
        <w:ind w:left="2880" w:hanging="360"/>
      </w:pPr>
      <w:rPr>
        <w:rFonts w:ascii="Symbol" w:hAnsi="Symbol" w:hint="default"/>
      </w:rPr>
    </w:lvl>
    <w:lvl w:ilvl="4" w:tplc="84B21BB0">
      <w:start w:val="1"/>
      <w:numFmt w:val="bullet"/>
      <w:lvlText w:val="o"/>
      <w:lvlJc w:val="left"/>
      <w:pPr>
        <w:ind w:left="3600" w:hanging="360"/>
      </w:pPr>
      <w:rPr>
        <w:rFonts w:ascii="Courier New" w:hAnsi="Courier New" w:hint="default"/>
      </w:rPr>
    </w:lvl>
    <w:lvl w:ilvl="5" w:tplc="7A8E1496">
      <w:start w:val="1"/>
      <w:numFmt w:val="bullet"/>
      <w:lvlText w:val=""/>
      <w:lvlJc w:val="left"/>
      <w:pPr>
        <w:ind w:left="4320" w:hanging="360"/>
      </w:pPr>
      <w:rPr>
        <w:rFonts w:ascii="Wingdings" w:hAnsi="Wingdings" w:hint="default"/>
      </w:rPr>
    </w:lvl>
    <w:lvl w:ilvl="6" w:tplc="31B8DDAC">
      <w:start w:val="1"/>
      <w:numFmt w:val="bullet"/>
      <w:lvlText w:val=""/>
      <w:lvlJc w:val="left"/>
      <w:pPr>
        <w:ind w:left="5040" w:hanging="360"/>
      </w:pPr>
      <w:rPr>
        <w:rFonts w:ascii="Symbol" w:hAnsi="Symbol" w:hint="default"/>
      </w:rPr>
    </w:lvl>
    <w:lvl w:ilvl="7" w:tplc="C6FE9B12">
      <w:start w:val="1"/>
      <w:numFmt w:val="bullet"/>
      <w:lvlText w:val="o"/>
      <w:lvlJc w:val="left"/>
      <w:pPr>
        <w:ind w:left="5760" w:hanging="360"/>
      </w:pPr>
      <w:rPr>
        <w:rFonts w:ascii="Courier New" w:hAnsi="Courier New" w:hint="default"/>
      </w:rPr>
    </w:lvl>
    <w:lvl w:ilvl="8" w:tplc="ADEA7F86">
      <w:start w:val="1"/>
      <w:numFmt w:val="bullet"/>
      <w:lvlText w:val=""/>
      <w:lvlJc w:val="left"/>
      <w:pPr>
        <w:ind w:left="6480" w:hanging="360"/>
      </w:pPr>
      <w:rPr>
        <w:rFonts w:ascii="Wingdings" w:hAnsi="Wingdings" w:hint="default"/>
      </w:rPr>
    </w:lvl>
  </w:abstractNum>
  <w:abstractNum w:abstractNumId="2" w15:restartNumberingAfterBreak="0">
    <w:nsid w:val="11AD4402"/>
    <w:multiLevelType w:val="hybridMultilevel"/>
    <w:tmpl w:val="83328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CA3903"/>
    <w:multiLevelType w:val="hybridMultilevel"/>
    <w:tmpl w:val="CFB26EF8"/>
    <w:lvl w:ilvl="0" w:tplc="F18626DE">
      <w:start w:val="1"/>
      <w:numFmt w:val="bullet"/>
      <w:lvlText w:val=""/>
      <w:lvlJc w:val="left"/>
      <w:pPr>
        <w:ind w:left="360" w:hanging="360"/>
      </w:pPr>
      <w:rPr>
        <w:rFonts w:ascii="Symbol" w:hAnsi="Symbol" w:hint="default"/>
        <w:b/>
        <w:i w:val="0"/>
        <w:color w:val="48A2D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4B000E"/>
    <w:multiLevelType w:val="hybridMultilevel"/>
    <w:tmpl w:val="FB64C610"/>
    <w:lvl w:ilvl="0" w:tplc="61DA3C0C">
      <w:start w:val="1"/>
      <w:numFmt w:val="bullet"/>
      <w:pStyle w:val="ListParagraph"/>
      <w:lvlText w:val=""/>
      <w:lvlJc w:val="left"/>
      <w:pPr>
        <w:ind w:left="360" w:hanging="360"/>
      </w:pPr>
      <w:rPr>
        <w:rFonts w:ascii="Wingdings" w:hAnsi="Wingdings" w:hint="default"/>
        <w:b/>
        <w:i w:val="0"/>
        <w:color w:val="16AFA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2B2A9C"/>
    <w:multiLevelType w:val="hybridMultilevel"/>
    <w:tmpl w:val="C94E5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205F9A"/>
    <w:multiLevelType w:val="hybridMultilevel"/>
    <w:tmpl w:val="E256C21C"/>
    <w:lvl w:ilvl="0" w:tplc="08090001">
      <w:start w:val="1"/>
      <w:numFmt w:val="bullet"/>
      <w:lvlText w:val=""/>
      <w:lvlJc w:val="left"/>
      <w:pPr>
        <w:ind w:left="360" w:hanging="360"/>
      </w:pPr>
      <w:rPr>
        <w:rFonts w:ascii="Symbol" w:hAnsi="Symbol" w:hint="default"/>
        <w:b/>
        <w:i w:val="0"/>
        <w:color w:val="16AFA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101ACA"/>
    <w:multiLevelType w:val="multilevel"/>
    <w:tmpl w:val="F41C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3422B1"/>
    <w:multiLevelType w:val="hybridMultilevel"/>
    <w:tmpl w:val="A336DBB0"/>
    <w:lvl w:ilvl="0" w:tplc="0809000F">
      <w:start w:val="1"/>
      <w:numFmt w:val="decimal"/>
      <w:lvlText w:val="%1."/>
      <w:lvlJc w:val="left"/>
      <w:pPr>
        <w:ind w:left="360" w:hanging="360"/>
      </w:pPr>
      <w:rPr>
        <w:rFonts w:hint="default"/>
        <w:b/>
        <w:i w:val="0"/>
        <w:color w:val="16AFA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B44989"/>
    <w:multiLevelType w:val="hybridMultilevel"/>
    <w:tmpl w:val="7C30AA4A"/>
    <w:lvl w:ilvl="0" w:tplc="0809000F">
      <w:start w:val="1"/>
      <w:numFmt w:val="decimal"/>
      <w:lvlText w:val="%1."/>
      <w:lvlJc w:val="left"/>
      <w:pPr>
        <w:ind w:left="360" w:hanging="360"/>
      </w:pPr>
      <w:rPr>
        <w:rFonts w:hint="default"/>
        <w:b/>
        <w:i w:val="0"/>
        <w:color w:val="16AFA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43CBFA"/>
    <w:multiLevelType w:val="hybridMultilevel"/>
    <w:tmpl w:val="FFFFFFFF"/>
    <w:lvl w:ilvl="0" w:tplc="33BAC40E">
      <w:start w:val="1"/>
      <w:numFmt w:val="decimal"/>
      <w:lvlText w:val="%1."/>
      <w:lvlJc w:val="left"/>
      <w:pPr>
        <w:ind w:left="720" w:hanging="360"/>
      </w:pPr>
    </w:lvl>
    <w:lvl w:ilvl="1" w:tplc="040CADD2">
      <w:start w:val="1"/>
      <w:numFmt w:val="lowerLetter"/>
      <w:lvlText w:val="%2."/>
      <w:lvlJc w:val="left"/>
      <w:pPr>
        <w:ind w:left="1440" w:hanging="360"/>
      </w:pPr>
    </w:lvl>
    <w:lvl w:ilvl="2" w:tplc="E194A1D6">
      <w:start w:val="1"/>
      <w:numFmt w:val="lowerRoman"/>
      <w:lvlText w:val="%3."/>
      <w:lvlJc w:val="right"/>
      <w:pPr>
        <w:ind w:left="2160" w:hanging="180"/>
      </w:pPr>
    </w:lvl>
    <w:lvl w:ilvl="3" w:tplc="145C8DD0">
      <w:start w:val="1"/>
      <w:numFmt w:val="decimal"/>
      <w:lvlText w:val="%4."/>
      <w:lvlJc w:val="left"/>
      <w:pPr>
        <w:ind w:left="2880" w:hanging="360"/>
      </w:pPr>
    </w:lvl>
    <w:lvl w:ilvl="4" w:tplc="D5106AF8">
      <w:start w:val="1"/>
      <w:numFmt w:val="lowerLetter"/>
      <w:lvlText w:val="%5."/>
      <w:lvlJc w:val="left"/>
      <w:pPr>
        <w:ind w:left="3600" w:hanging="360"/>
      </w:pPr>
    </w:lvl>
    <w:lvl w:ilvl="5" w:tplc="347032B4">
      <w:start w:val="1"/>
      <w:numFmt w:val="lowerRoman"/>
      <w:lvlText w:val="%6."/>
      <w:lvlJc w:val="right"/>
      <w:pPr>
        <w:ind w:left="4320" w:hanging="180"/>
      </w:pPr>
    </w:lvl>
    <w:lvl w:ilvl="6" w:tplc="93FA7136">
      <w:start w:val="1"/>
      <w:numFmt w:val="decimal"/>
      <w:lvlText w:val="%7."/>
      <w:lvlJc w:val="left"/>
      <w:pPr>
        <w:ind w:left="5040" w:hanging="360"/>
      </w:pPr>
    </w:lvl>
    <w:lvl w:ilvl="7" w:tplc="A49EAE60">
      <w:start w:val="1"/>
      <w:numFmt w:val="lowerLetter"/>
      <w:lvlText w:val="%8."/>
      <w:lvlJc w:val="left"/>
      <w:pPr>
        <w:ind w:left="5760" w:hanging="360"/>
      </w:pPr>
    </w:lvl>
    <w:lvl w:ilvl="8" w:tplc="2A2A0062">
      <w:start w:val="1"/>
      <w:numFmt w:val="lowerRoman"/>
      <w:lvlText w:val="%9."/>
      <w:lvlJc w:val="right"/>
      <w:pPr>
        <w:ind w:left="6480" w:hanging="180"/>
      </w:pPr>
    </w:lvl>
  </w:abstractNum>
  <w:abstractNum w:abstractNumId="11" w15:restartNumberingAfterBreak="0">
    <w:nsid w:val="45952A40"/>
    <w:multiLevelType w:val="hybridMultilevel"/>
    <w:tmpl w:val="2C4EFED6"/>
    <w:lvl w:ilvl="0" w:tplc="08090001">
      <w:start w:val="1"/>
      <w:numFmt w:val="bullet"/>
      <w:lvlText w:val=""/>
      <w:lvlJc w:val="left"/>
      <w:pPr>
        <w:ind w:left="360" w:hanging="360"/>
      </w:pPr>
      <w:rPr>
        <w:rFonts w:ascii="Symbol" w:hAnsi="Symbol" w:hint="default"/>
        <w:b/>
        <w:i w:val="0"/>
        <w:color w:val="16AFAF"/>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54645570"/>
    <w:multiLevelType w:val="hybridMultilevel"/>
    <w:tmpl w:val="FB28E6FA"/>
    <w:lvl w:ilvl="0" w:tplc="C5E20882">
      <w:start w:val="1"/>
      <w:numFmt w:val="bullet"/>
      <w:lvlText w:val=""/>
      <w:lvlJc w:val="left"/>
      <w:pPr>
        <w:ind w:left="720" w:hanging="360"/>
      </w:pPr>
      <w:rPr>
        <w:rFonts w:ascii="Symbol" w:hAnsi="Symbol" w:hint="default"/>
        <w:color w:val="19365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7E0A4D"/>
    <w:multiLevelType w:val="hybridMultilevel"/>
    <w:tmpl w:val="24D43D3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59DC1010"/>
    <w:multiLevelType w:val="hybridMultilevel"/>
    <w:tmpl w:val="AF8E8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912AB2"/>
    <w:multiLevelType w:val="hybridMultilevel"/>
    <w:tmpl w:val="219CDF3A"/>
    <w:lvl w:ilvl="0" w:tplc="3968B418">
      <w:start w:val="1"/>
      <w:numFmt w:val="decimal"/>
      <w:pStyle w:val="Numberedlist"/>
      <w:lvlText w:val="%1."/>
      <w:lvlJc w:val="left"/>
      <w:pPr>
        <w:ind w:left="360" w:hanging="360"/>
      </w:pPr>
      <w:rPr>
        <w:rFonts w:ascii="Calibri" w:hAnsi="Calibri" w:hint="default"/>
        <w:b/>
        <w:i w:val="0"/>
        <w:color w:val="16AFAF"/>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70334F9"/>
    <w:multiLevelType w:val="hybridMultilevel"/>
    <w:tmpl w:val="03C27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4012CE"/>
    <w:multiLevelType w:val="hybridMultilevel"/>
    <w:tmpl w:val="E2D46A9C"/>
    <w:lvl w:ilvl="0" w:tplc="8F204950">
      <w:start w:val="1"/>
      <w:numFmt w:val="decimal"/>
      <w:lvlText w:val="%1."/>
      <w:lvlJc w:val="left"/>
      <w:pPr>
        <w:ind w:left="360" w:hanging="360"/>
      </w:pPr>
      <w:rPr>
        <w:rFonts w:ascii="Calibri" w:hAnsi="Calibri" w:hint="default"/>
        <w:b/>
        <w:i w:val="0"/>
        <w:color w:val="19365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8E25EB"/>
    <w:multiLevelType w:val="hybridMultilevel"/>
    <w:tmpl w:val="BBBC948C"/>
    <w:lvl w:ilvl="0" w:tplc="DCB0DFC4">
      <w:start w:val="1"/>
      <w:numFmt w:val="bullet"/>
      <w:lvlText w:val=""/>
      <w:lvlJc w:val="left"/>
      <w:pPr>
        <w:ind w:left="720" w:hanging="360"/>
      </w:pPr>
      <w:rPr>
        <w:rFonts w:ascii="Wingdings" w:hAnsi="Wingdings" w:hint="default"/>
        <w:color w:val="00187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AC2A07"/>
    <w:multiLevelType w:val="hybridMultilevel"/>
    <w:tmpl w:val="17543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8311B1"/>
    <w:multiLevelType w:val="hybridMultilevel"/>
    <w:tmpl w:val="ADD40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B73A1B"/>
    <w:multiLevelType w:val="hybridMultilevel"/>
    <w:tmpl w:val="189681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CDC54E6"/>
    <w:multiLevelType w:val="hybridMultilevel"/>
    <w:tmpl w:val="7A06CFB0"/>
    <w:lvl w:ilvl="0" w:tplc="DCB0DFC4">
      <w:start w:val="1"/>
      <w:numFmt w:val="bullet"/>
      <w:lvlText w:val=""/>
      <w:lvlJc w:val="left"/>
      <w:pPr>
        <w:ind w:left="720" w:hanging="360"/>
      </w:pPr>
      <w:rPr>
        <w:rFonts w:ascii="Wingdings" w:hAnsi="Wingdings" w:hint="default"/>
        <w:color w:val="00187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951C34"/>
    <w:multiLevelType w:val="hybridMultilevel"/>
    <w:tmpl w:val="7970637E"/>
    <w:lvl w:ilvl="0" w:tplc="688C411A">
      <w:start w:val="1"/>
      <w:numFmt w:val="bullet"/>
      <w:lvlText w:val=""/>
      <w:lvlJc w:val="left"/>
      <w:pPr>
        <w:ind w:left="720" w:hanging="360"/>
      </w:pPr>
      <w:rPr>
        <w:rFonts w:ascii="Symbol" w:hAnsi="Symbol" w:hint="default"/>
        <w:color w:val="0058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5115217">
    <w:abstractNumId w:val="10"/>
  </w:num>
  <w:num w:numId="2" w16cid:durableId="105010272">
    <w:abstractNumId w:val="0"/>
  </w:num>
  <w:num w:numId="3" w16cid:durableId="1699508171">
    <w:abstractNumId w:val="14"/>
  </w:num>
  <w:num w:numId="4" w16cid:durableId="666522098">
    <w:abstractNumId w:val="22"/>
  </w:num>
  <w:num w:numId="5" w16cid:durableId="1326283476">
    <w:abstractNumId w:val="18"/>
  </w:num>
  <w:num w:numId="6" w16cid:durableId="1934360746">
    <w:abstractNumId w:val="17"/>
  </w:num>
  <w:num w:numId="7" w16cid:durableId="749931098">
    <w:abstractNumId w:val="15"/>
  </w:num>
  <w:num w:numId="8" w16cid:durableId="195970213">
    <w:abstractNumId w:val="15"/>
    <w:lvlOverride w:ilvl="0">
      <w:startOverride w:val="1"/>
    </w:lvlOverride>
  </w:num>
  <w:num w:numId="9" w16cid:durableId="258637059">
    <w:abstractNumId w:val="15"/>
    <w:lvlOverride w:ilvl="0">
      <w:startOverride w:val="1"/>
    </w:lvlOverride>
  </w:num>
  <w:num w:numId="10" w16cid:durableId="1671982764">
    <w:abstractNumId w:val="15"/>
    <w:lvlOverride w:ilvl="0">
      <w:startOverride w:val="1"/>
    </w:lvlOverride>
  </w:num>
  <w:num w:numId="11" w16cid:durableId="1851287719">
    <w:abstractNumId w:val="15"/>
    <w:lvlOverride w:ilvl="0">
      <w:startOverride w:val="1"/>
    </w:lvlOverride>
  </w:num>
  <w:num w:numId="12" w16cid:durableId="1185247155">
    <w:abstractNumId w:val="23"/>
  </w:num>
  <w:num w:numId="13" w16cid:durableId="620378525">
    <w:abstractNumId w:val="12"/>
  </w:num>
  <w:num w:numId="14" w16cid:durableId="673456776">
    <w:abstractNumId w:val="3"/>
  </w:num>
  <w:num w:numId="15" w16cid:durableId="2090081839">
    <w:abstractNumId w:val="15"/>
    <w:lvlOverride w:ilvl="0">
      <w:startOverride w:val="1"/>
    </w:lvlOverride>
  </w:num>
  <w:num w:numId="16" w16cid:durableId="1064764135">
    <w:abstractNumId w:val="15"/>
  </w:num>
  <w:num w:numId="17" w16cid:durableId="975256939">
    <w:abstractNumId w:val="4"/>
  </w:num>
  <w:num w:numId="18" w16cid:durableId="1873302406">
    <w:abstractNumId w:val="11"/>
  </w:num>
  <w:num w:numId="19" w16cid:durableId="481778100">
    <w:abstractNumId w:val="8"/>
  </w:num>
  <w:num w:numId="20" w16cid:durableId="664742784">
    <w:abstractNumId w:val="9"/>
  </w:num>
  <w:num w:numId="21" w16cid:durableId="250357068">
    <w:abstractNumId w:val="6"/>
  </w:num>
  <w:num w:numId="22" w16cid:durableId="643852826">
    <w:abstractNumId w:val="21"/>
  </w:num>
  <w:num w:numId="23" w16cid:durableId="1456220836">
    <w:abstractNumId w:val="15"/>
    <w:lvlOverride w:ilvl="0">
      <w:startOverride w:val="1"/>
    </w:lvlOverride>
  </w:num>
  <w:num w:numId="24" w16cid:durableId="1751275245">
    <w:abstractNumId w:val="7"/>
  </w:num>
  <w:num w:numId="25" w16cid:durableId="2138251852">
    <w:abstractNumId w:val="19"/>
  </w:num>
  <w:num w:numId="26" w16cid:durableId="1984000334">
    <w:abstractNumId w:val="2"/>
  </w:num>
  <w:num w:numId="27" w16cid:durableId="2026393779">
    <w:abstractNumId w:val="5"/>
  </w:num>
  <w:num w:numId="28" w16cid:durableId="2026858846">
    <w:abstractNumId w:val="20"/>
  </w:num>
  <w:num w:numId="29" w16cid:durableId="292564303">
    <w:abstractNumId w:val="1"/>
  </w:num>
  <w:num w:numId="30" w16cid:durableId="1428304542">
    <w:abstractNumId w:val="13"/>
  </w:num>
  <w:num w:numId="31" w16cid:durableId="63183506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5D8"/>
    <w:rsid w:val="00006890"/>
    <w:rsid w:val="00007B2D"/>
    <w:rsid w:val="000135F9"/>
    <w:rsid w:val="0002387D"/>
    <w:rsid w:val="00025D65"/>
    <w:rsid w:val="00046993"/>
    <w:rsid w:val="00050378"/>
    <w:rsid w:val="00054E0F"/>
    <w:rsid w:val="000626EE"/>
    <w:rsid w:val="00073C97"/>
    <w:rsid w:val="00077231"/>
    <w:rsid w:val="00077F62"/>
    <w:rsid w:val="0008357F"/>
    <w:rsid w:val="000839D1"/>
    <w:rsid w:val="00090E34"/>
    <w:rsid w:val="0009360B"/>
    <w:rsid w:val="00094733"/>
    <w:rsid w:val="000A35E5"/>
    <w:rsid w:val="000A6CCA"/>
    <w:rsid w:val="000B29A7"/>
    <w:rsid w:val="000B40AF"/>
    <w:rsid w:val="000C0FEA"/>
    <w:rsid w:val="000C2D8F"/>
    <w:rsid w:val="000C6E84"/>
    <w:rsid w:val="000D0041"/>
    <w:rsid w:val="000D725B"/>
    <w:rsid w:val="000E4A5F"/>
    <w:rsid w:val="000E6F09"/>
    <w:rsid w:val="000F0053"/>
    <w:rsid w:val="000F2E91"/>
    <w:rsid w:val="000F5CB0"/>
    <w:rsid w:val="0010133C"/>
    <w:rsid w:val="00110934"/>
    <w:rsid w:val="001205A6"/>
    <w:rsid w:val="00125DB1"/>
    <w:rsid w:val="0013087F"/>
    <w:rsid w:val="001309D7"/>
    <w:rsid w:val="001322C2"/>
    <w:rsid w:val="00140FFF"/>
    <w:rsid w:val="001419A7"/>
    <w:rsid w:val="00143CFB"/>
    <w:rsid w:val="00147A48"/>
    <w:rsid w:val="001536D2"/>
    <w:rsid w:val="00154880"/>
    <w:rsid w:val="0015737E"/>
    <w:rsid w:val="0016447A"/>
    <w:rsid w:val="00173C36"/>
    <w:rsid w:val="00174FD1"/>
    <w:rsid w:val="001805EF"/>
    <w:rsid w:val="00184320"/>
    <w:rsid w:val="001869B6"/>
    <w:rsid w:val="00190D03"/>
    <w:rsid w:val="001A6016"/>
    <w:rsid w:val="001B772D"/>
    <w:rsid w:val="001B799E"/>
    <w:rsid w:val="001D24E0"/>
    <w:rsid w:val="001D315B"/>
    <w:rsid w:val="001E5F59"/>
    <w:rsid w:val="001E7742"/>
    <w:rsid w:val="001E7D52"/>
    <w:rsid w:val="001E7E0B"/>
    <w:rsid w:val="00204444"/>
    <w:rsid w:val="00204607"/>
    <w:rsid w:val="002132D3"/>
    <w:rsid w:val="00224C54"/>
    <w:rsid w:val="00230650"/>
    <w:rsid w:val="002314B3"/>
    <w:rsid w:val="00235248"/>
    <w:rsid w:val="00245776"/>
    <w:rsid w:val="00256A2D"/>
    <w:rsid w:val="00266EF3"/>
    <w:rsid w:val="00267A0E"/>
    <w:rsid w:val="00273A3D"/>
    <w:rsid w:val="00275A8E"/>
    <w:rsid w:val="0028413E"/>
    <w:rsid w:val="002865BE"/>
    <w:rsid w:val="002939DF"/>
    <w:rsid w:val="00295548"/>
    <w:rsid w:val="002A2EAD"/>
    <w:rsid w:val="002B1EDC"/>
    <w:rsid w:val="002B75CF"/>
    <w:rsid w:val="002C65B5"/>
    <w:rsid w:val="002C7565"/>
    <w:rsid w:val="002D5543"/>
    <w:rsid w:val="002E364A"/>
    <w:rsid w:val="002E4050"/>
    <w:rsid w:val="002F4A34"/>
    <w:rsid w:val="00301E1C"/>
    <w:rsid w:val="003043F5"/>
    <w:rsid w:val="003050D4"/>
    <w:rsid w:val="0030693A"/>
    <w:rsid w:val="003142AD"/>
    <w:rsid w:val="00315BCB"/>
    <w:rsid w:val="0031694A"/>
    <w:rsid w:val="00320FA0"/>
    <w:rsid w:val="0032176C"/>
    <w:rsid w:val="00330E06"/>
    <w:rsid w:val="00331E19"/>
    <w:rsid w:val="0033265B"/>
    <w:rsid w:val="003365E0"/>
    <w:rsid w:val="0033781E"/>
    <w:rsid w:val="00341626"/>
    <w:rsid w:val="00345938"/>
    <w:rsid w:val="00352DE8"/>
    <w:rsid w:val="00366D4E"/>
    <w:rsid w:val="00370303"/>
    <w:rsid w:val="003845F8"/>
    <w:rsid w:val="00385C5E"/>
    <w:rsid w:val="00393912"/>
    <w:rsid w:val="00393C22"/>
    <w:rsid w:val="00393F58"/>
    <w:rsid w:val="003A16D6"/>
    <w:rsid w:val="003A3151"/>
    <w:rsid w:val="003A6861"/>
    <w:rsid w:val="003B2118"/>
    <w:rsid w:val="003B251C"/>
    <w:rsid w:val="003B3119"/>
    <w:rsid w:val="003B43C6"/>
    <w:rsid w:val="003B4A77"/>
    <w:rsid w:val="003C2008"/>
    <w:rsid w:val="003C61B4"/>
    <w:rsid w:val="003E4187"/>
    <w:rsid w:val="003E6A1C"/>
    <w:rsid w:val="003E7995"/>
    <w:rsid w:val="003F14EE"/>
    <w:rsid w:val="003F35DA"/>
    <w:rsid w:val="00416CCD"/>
    <w:rsid w:val="00416E81"/>
    <w:rsid w:val="00426337"/>
    <w:rsid w:val="004307D4"/>
    <w:rsid w:val="004360C8"/>
    <w:rsid w:val="0044208F"/>
    <w:rsid w:val="00443403"/>
    <w:rsid w:val="0045129C"/>
    <w:rsid w:val="00455348"/>
    <w:rsid w:val="00455400"/>
    <w:rsid w:val="00455D83"/>
    <w:rsid w:val="004646CF"/>
    <w:rsid w:val="00464D76"/>
    <w:rsid w:val="004664CB"/>
    <w:rsid w:val="00466E30"/>
    <w:rsid w:val="00470F92"/>
    <w:rsid w:val="00481E2F"/>
    <w:rsid w:val="00492AC2"/>
    <w:rsid w:val="004A6FB7"/>
    <w:rsid w:val="004C2ABC"/>
    <w:rsid w:val="004C6240"/>
    <w:rsid w:val="004D2044"/>
    <w:rsid w:val="004D48DA"/>
    <w:rsid w:val="004D4CD5"/>
    <w:rsid w:val="004D4D92"/>
    <w:rsid w:val="004D625A"/>
    <w:rsid w:val="004E00CA"/>
    <w:rsid w:val="004E37B6"/>
    <w:rsid w:val="00501FB0"/>
    <w:rsid w:val="00503D07"/>
    <w:rsid w:val="00507650"/>
    <w:rsid w:val="00511248"/>
    <w:rsid w:val="00525078"/>
    <w:rsid w:val="00527073"/>
    <w:rsid w:val="00530BCA"/>
    <w:rsid w:val="00550326"/>
    <w:rsid w:val="00550FC2"/>
    <w:rsid w:val="00553313"/>
    <w:rsid w:val="00555707"/>
    <w:rsid w:val="005575EB"/>
    <w:rsid w:val="00565A1D"/>
    <w:rsid w:val="00570CA9"/>
    <w:rsid w:val="005740C9"/>
    <w:rsid w:val="00581F50"/>
    <w:rsid w:val="00583FB6"/>
    <w:rsid w:val="0058614B"/>
    <w:rsid w:val="00586351"/>
    <w:rsid w:val="00587AD9"/>
    <w:rsid w:val="00597F9A"/>
    <w:rsid w:val="005A4BC9"/>
    <w:rsid w:val="005B5E4E"/>
    <w:rsid w:val="005C52F6"/>
    <w:rsid w:val="005D2DCE"/>
    <w:rsid w:val="005E6B2E"/>
    <w:rsid w:val="00604547"/>
    <w:rsid w:val="00606EFA"/>
    <w:rsid w:val="00607599"/>
    <w:rsid w:val="00613A1E"/>
    <w:rsid w:val="00614E66"/>
    <w:rsid w:val="00622805"/>
    <w:rsid w:val="00626470"/>
    <w:rsid w:val="0062732A"/>
    <w:rsid w:val="006275C6"/>
    <w:rsid w:val="006357F9"/>
    <w:rsid w:val="006369A6"/>
    <w:rsid w:val="00637073"/>
    <w:rsid w:val="0064019A"/>
    <w:rsid w:val="006406BE"/>
    <w:rsid w:val="006409D7"/>
    <w:rsid w:val="0064655A"/>
    <w:rsid w:val="00647117"/>
    <w:rsid w:val="00660341"/>
    <w:rsid w:val="00670DAB"/>
    <w:rsid w:val="00675F9E"/>
    <w:rsid w:val="006866ED"/>
    <w:rsid w:val="00690E51"/>
    <w:rsid w:val="00693E80"/>
    <w:rsid w:val="00697879"/>
    <w:rsid w:val="006A2D37"/>
    <w:rsid w:val="006A55D0"/>
    <w:rsid w:val="006A65A8"/>
    <w:rsid w:val="006B4A35"/>
    <w:rsid w:val="006B61C3"/>
    <w:rsid w:val="006C233A"/>
    <w:rsid w:val="006C4103"/>
    <w:rsid w:val="006D2B2A"/>
    <w:rsid w:val="006E1F4D"/>
    <w:rsid w:val="006E6890"/>
    <w:rsid w:val="007022A3"/>
    <w:rsid w:val="00702826"/>
    <w:rsid w:val="00715426"/>
    <w:rsid w:val="00721C1B"/>
    <w:rsid w:val="007264A3"/>
    <w:rsid w:val="00727795"/>
    <w:rsid w:val="00733C38"/>
    <w:rsid w:val="00735E79"/>
    <w:rsid w:val="00736561"/>
    <w:rsid w:val="00742F5F"/>
    <w:rsid w:val="0074532F"/>
    <w:rsid w:val="00746555"/>
    <w:rsid w:val="00751A95"/>
    <w:rsid w:val="00765A3E"/>
    <w:rsid w:val="00770534"/>
    <w:rsid w:val="00775E21"/>
    <w:rsid w:val="00784DBC"/>
    <w:rsid w:val="0079097F"/>
    <w:rsid w:val="007952A1"/>
    <w:rsid w:val="00795346"/>
    <w:rsid w:val="00796178"/>
    <w:rsid w:val="007A09E4"/>
    <w:rsid w:val="007A1F71"/>
    <w:rsid w:val="007B35FB"/>
    <w:rsid w:val="007B652D"/>
    <w:rsid w:val="007C2ADF"/>
    <w:rsid w:val="007C423D"/>
    <w:rsid w:val="007C4701"/>
    <w:rsid w:val="007D068C"/>
    <w:rsid w:val="007D36B8"/>
    <w:rsid w:val="007E2A33"/>
    <w:rsid w:val="007E2CBA"/>
    <w:rsid w:val="007E3453"/>
    <w:rsid w:val="007F225F"/>
    <w:rsid w:val="007F3336"/>
    <w:rsid w:val="00800571"/>
    <w:rsid w:val="00801043"/>
    <w:rsid w:val="008015D8"/>
    <w:rsid w:val="008126C4"/>
    <w:rsid w:val="008127DF"/>
    <w:rsid w:val="00827726"/>
    <w:rsid w:val="008308E2"/>
    <w:rsid w:val="008338F6"/>
    <w:rsid w:val="008366D2"/>
    <w:rsid w:val="008370FE"/>
    <w:rsid w:val="00844AEF"/>
    <w:rsid w:val="008457CA"/>
    <w:rsid w:val="008546CC"/>
    <w:rsid w:val="008557AF"/>
    <w:rsid w:val="00860156"/>
    <w:rsid w:val="00862E28"/>
    <w:rsid w:val="00871A10"/>
    <w:rsid w:val="00872DF2"/>
    <w:rsid w:val="00873D00"/>
    <w:rsid w:val="00886587"/>
    <w:rsid w:val="008871DA"/>
    <w:rsid w:val="00892475"/>
    <w:rsid w:val="008927E0"/>
    <w:rsid w:val="00893DE6"/>
    <w:rsid w:val="008975C4"/>
    <w:rsid w:val="008A0F47"/>
    <w:rsid w:val="008B00FA"/>
    <w:rsid w:val="008B0A8B"/>
    <w:rsid w:val="008B38D6"/>
    <w:rsid w:val="008B71B4"/>
    <w:rsid w:val="008B79FD"/>
    <w:rsid w:val="008D1BC8"/>
    <w:rsid w:val="008E0CB2"/>
    <w:rsid w:val="008E3218"/>
    <w:rsid w:val="008E6BA8"/>
    <w:rsid w:val="009012EB"/>
    <w:rsid w:val="009053DA"/>
    <w:rsid w:val="00905543"/>
    <w:rsid w:val="00905711"/>
    <w:rsid w:val="009063E3"/>
    <w:rsid w:val="0091027E"/>
    <w:rsid w:val="00911473"/>
    <w:rsid w:val="00911AF8"/>
    <w:rsid w:val="00914007"/>
    <w:rsid w:val="00930601"/>
    <w:rsid w:val="00934D0A"/>
    <w:rsid w:val="009377EA"/>
    <w:rsid w:val="00946526"/>
    <w:rsid w:val="0094726E"/>
    <w:rsid w:val="00962429"/>
    <w:rsid w:val="00966C3E"/>
    <w:rsid w:val="0097762D"/>
    <w:rsid w:val="00980FD1"/>
    <w:rsid w:val="009827DE"/>
    <w:rsid w:val="00985F97"/>
    <w:rsid w:val="0099083C"/>
    <w:rsid w:val="00992094"/>
    <w:rsid w:val="009B2B02"/>
    <w:rsid w:val="009B7726"/>
    <w:rsid w:val="009C6416"/>
    <w:rsid w:val="009D0766"/>
    <w:rsid w:val="009D1645"/>
    <w:rsid w:val="009D35F2"/>
    <w:rsid w:val="009E0A68"/>
    <w:rsid w:val="009E5F72"/>
    <w:rsid w:val="009F2D5B"/>
    <w:rsid w:val="009F31E2"/>
    <w:rsid w:val="009F68E0"/>
    <w:rsid w:val="00A10F71"/>
    <w:rsid w:val="00A114B8"/>
    <w:rsid w:val="00A20FC5"/>
    <w:rsid w:val="00A264DB"/>
    <w:rsid w:val="00A311B7"/>
    <w:rsid w:val="00A354FF"/>
    <w:rsid w:val="00A35C83"/>
    <w:rsid w:val="00A4656D"/>
    <w:rsid w:val="00A4694D"/>
    <w:rsid w:val="00A46EAB"/>
    <w:rsid w:val="00A50305"/>
    <w:rsid w:val="00A507D6"/>
    <w:rsid w:val="00A76AB7"/>
    <w:rsid w:val="00A77596"/>
    <w:rsid w:val="00A8348D"/>
    <w:rsid w:val="00A90D3B"/>
    <w:rsid w:val="00AA67BB"/>
    <w:rsid w:val="00AB0A4C"/>
    <w:rsid w:val="00AB1EF7"/>
    <w:rsid w:val="00AD628E"/>
    <w:rsid w:val="00AE0599"/>
    <w:rsid w:val="00AE49A4"/>
    <w:rsid w:val="00B073CF"/>
    <w:rsid w:val="00B07F0C"/>
    <w:rsid w:val="00B10682"/>
    <w:rsid w:val="00B1087F"/>
    <w:rsid w:val="00B10A7A"/>
    <w:rsid w:val="00B11ED1"/>
    <w:rsid w:val="00B14A6D"/>
    <w:rsid w:val="00B16DA2"/>
    <w:rsid w:val="00B23B08"/>
    <w:rsid w:val="00B25BEC"/>
    <w:rsid w:val="00B40B72"/>
    <w:rsid w:val="00B412AB"/>
    <w:rsid w:val="00B50E34"/>
    <w:rsid w:val="00B53410"/>
    <w:rsid w:val="00B556E7"/>
    <w:rsid w:val="00B56E52"/>
    <w:rsid w:val="00B62A4C"/>
    <w:rsid w:val="00B63D87"/>
    <w:rsid w:val="00B76C4E"/>
    <w:rsid w:val="00B80FB1"/>
    <w:rsid w:val="00B8152F"/>
    <w:rsid w:val="00B81F61"/>
    <w:rsid w:val="00B83312"/>
    <w:rsid w:val="00BA073D"/>
    <w:rsid w:val="00BB1398"/>
    <w:rsid w:val="00BB1EA9"/>
    <w:rsid w:val="00BB260E"/>
    <w:rsid w:val="00BB3B18"/>
    <w:rsid w:val="00BB4505"/>
    <w:rsid w:val="00BE0D65"/>
    <w:rsid w:val="00BE5CEA"/>
    <w:rsid w:val="00C03CAC"/>
    <w:rsid w:val="00C133DD"/>
    <w:rsid w:val="00C17C21"/>
    <w:rsid w:val="00C21179"/>
    <w:rsid w:val="00C24475"/>
    <w:rsid w:val="00C250DE"/>
    <w:rsid w:val="00C2593C"/>
    <w:rsid w:val="00C3175C"/>
    <w:rsid w:val="00C535B0"/>
    <w:rsid w:val="00C54147"/>
    <w:rsid w:val="00C5593F"/>
    <w:rsid w:val="00C66511"/>
    <w:rsid w:val="00C7492F"/>
    <w:rsid w:val="00C97F2D"/>
    <w:rsid w:val="00CB58EB"/>
    <w:rsid w:val="00CC07D5"/>
    <w:rsid w:val="00CC25BF"/>
    <w:rsid w:val="00CC3710"/>
    <w:rsid w:val="00CC4324"/>
    <w:rsid w:val="00CD0D09"/>
    <w:rsid w:val="00CE0856"/>
    <w:rsid w:val="00CE0EE1"/>
    <w:rsid w:val="00CE2372"/>
    <w:rsid w:val="00CF4B0D"/>
    <w:rsid w:val="00CF71E7"/>
    <w:rsid w:val="00D071DE"/>
    <w:rsid w:val="00D23B16"/>
    <w:rsid w:val="00D33414"/>
    <w:rsid w:val="00D34C5C"/>
    <w:rsid w:val="00D4074E"/>
    <w:rsid w:val="00D45BDD"/>
    <w:rsid w:val="00D4763E"/>
    <w:rsid w:val="00D6597B"/>
    <w:rsid w:val="00D66365"/>
    <w:rsid w:val="00D731F3"/>
    <w:rsid w:val="00D74706"/>
    <w:rsid w:val="00D806E6"/>
    <w:rsid w:val="00D83EE4"/>
    <w:rsid w:val="00D951E2"/>
    <w:rsid w:val="00D95D15"/>
    <w:rsid w:val="00D96344"/>
    <w:rsid w:val="00DA1A3A"/>
    <w:rsid w:val="00DA30F3"/>
    <w:rsid w:val="00DA4DE4"/>
    <w:rsid w:val="00DA64A8"/>
    <w:rsid w:val="00DA7712"/>
    <w:rsid w:val="00DB13BF"/>
    <w:rsid w:val="00DC215B"/>
    <w:rsid w:val="00DC6AAC"/>
    <w:rsid w:val="00DC6C63"/>
    <w:rsid w:val="00DD1EA9"/>
    <w:rsid w:val="00DD760A"/>
    <w:rsid w:val="00DD78C9"/>
    <w:rsid w:val="00DE40BE"/>
    <w:rsid w:val="00DE4595"/>
    <w:rsid w:val="00DE5C8A"/>
    <w:rsid w:val="00DE5EF6"/>
    <w:rsid w:val="00DE7467"/>
    <w:rsid w:val="00DF49AC"/>
    <w:rsid w:val="00DF5370"/>
    <w:rsid w:val="00E234B1"/>
    <w:rsid w:val="00E32A4F"/>
    <w:rsid w:val="00E4004E"/>
    <w:rsid w:val="00E51CEF"/>
    <w:rsid w:val="00E56A76"/>
    <w:rsid w:val="00E57C26"/>
    <w:rsid w:val="00E632DF"/>
    <w:rsid w:val="00E66FE4"/>
    <w:rsid w:val="00E74814"/>
    <w:rsid w:val="00E7558F"/>
    <w:rsid w:val="00E82C57"/>
    <w:rsid w:val="00E82E20"/>
    <w:rsid w:val="00E94F7A"/>
    <w:rsid w:val="00E97992"/>
    <w:rsid w:val="00EA3129"/>
    <w:rsid w:val="00EA7F2B"/>
    <w:rsid w:val="00EB19F1"/>
    <w:rsid w:val="00EB30B6"/>
    <w:rsid w:val="00EB5826"/>
    <w:rsid w:val="00EB65FE"/>
    <w:rsid w:val="00ED1B64"/>
    <w:rsid w:val="00ED7E6D"/>
    <w:rsid w:val="00EF0F8A"/>
    <w:rsid w:val="00F014AA"/>
    <w:rsid w:val="00F01CAC"/>
    <w:rsid w:val="00F04FA2"/>
    <w:rsid w:val="00F0720E"/>
    <w:rsid w:val="00F1083A"/>
    <w:rsid w:val="00F13B7D"/>
    <w:rsid w:val="00F1446E"/>
    <w:rsid w:val="00F2755D"/>
    <w:rsid w:val="00F461C1"/>
    <w:rsid w:val="00F46D42"/>
    <w:rsid w:val="00F52289"/>
    <w:rsid w:val="00F52ADE"/>
    <w:rsid w:val="00F54D06"/>
    <w:rsid w:val="00F563F2"/>
    <w:rsid w:val="00F62119"/>
    <w:rsid w:val="00F7124B"/>
    <w:rsid w:val="00F73F4D"/>
    <w:rsid w:val="00F7515B"/>
    <w:rsid w:val="00F871A8"/>
    <w:rsid w:val="00F91A83"/>
    <w:rsid w:val="00F93FB1"/>
    <w:rsid w:val="00FA60A2"/>
    <w:rsid w:val="00FA7469"/>
    <w:rsid w:val="00FB0E3B"/>
    <w:rsid w:val="00FB637E"/>
    <w:rsid w:val="00FC25C3"/>
    <w:rsid w:val="00FC4A31"/>
    <w:rsid w:val="00FC4B4D"/>
    <w:rsid w:val="00FC6279"/>
    <w:rsid w:val="00FD567C"/>
    <w:rsid w:val="00FF1FA4"/>
    <w:rsid w:val="00FF4107"/>
    <w:rsid w:val="017D3F26"/>
    <w:rsid w:val="01DF6B39"/>
    <w:rsid w:val="021EE82A"/>
    <w:rsid w:val="0233254F"/>
    <w:rsid w:val="0276994A"/>
    <w:rsid w:val="0458436A"/>
    <w:rsid w:val="04638A06"/>
    <w:rsid w:val="04D7B40C"/>
    <w:rsid w:val="052BE84F"/>
    <w:rsid w:val="0564A98B"/>
    <w:rsid w:val="057322D6"/>
    <w:rsid w:val="07926F98"/>
    <w:rsid w:val="081447A9"/>
    <w:rsid w:val="0850C894"/>
    <w:rsid w:val="08956601"/>
    <w:rsid w:val="08DADD02"/>
    <w:rsid w:val="09C4BADF"/>
    <w:rsid w:val="09D01699"/>
    <w:rsid w:val="0ADD9AB1"/>
    <w:rsid w:val="0B6C0B70"/>
    <w:rsid w:val="0BF9ADC6"/>
    <w:rsid w:val="0C154BD7"/>
    <w:rsid w:val="0D7AF5AF"/>
    <w:rsid w:val="0E39C257"/>
    <w:rsid w:val="0F958AD7"/>
    <w:rsid w:val="0FFA7C71"/>
    <w:rsid w:val="10B72FC5"/>
    <w:rsid w:val="10D1A0DC"/>
    <w:rsid w:val="10F26871"/>
    <w:rsid w:val="10FFC766"/>
    <w:rsid w:val="11E6C166"/>
    <w:rsid w:val="13989849"/>
    <w:rsid w:val="14313E3E"/>
    <w:rsid w:val="163A9BDC"/>
    <w:rsid w:val="166CB252"/>
    <w:rsid w:val="170B7D07"/>
    <w:rsid w:val="1780286C"/>
    <w:rsid w:val="1818D9F4"/>
    <w:rsid w:val="18954C6E"/>
    <w:rsid w:val="18A74D68"/>
    <w:rsid w:val="196634E7"/>
    <w:rsid w:val="19B4AA55"/>
    <w:rsid w:val="1A0B3441"/>
    <w:rsid w:val="1B375259"/>
    <w:rsid w:val="1BDEEE2A"/>
    <w:rsid w:val="1C31B6E7"/>
    <w:rsid w:val="1DC11E07"/>
    <w:rsid w:val="1E9CA7A2"/>
    <w:rsid w:val="1E9DCDD6"/>
    <w:rsid w:val="1EF0DBE5"/>
    <w:rsid w:val="1F73BCCB"/>
    <w:rsid w:val="1F8BB103"/>
    <w:rsid w:val="1FAA6E89"/>
    <w:rsid w:val="21FC0A08"/>
    <w:rsid w:val="22832C47"/>
    <w:rsid w:val="22ED8648"/>
    <w:rsid w:val="2329B038"/>
    <w:rsid w:val="23AB24AB"/>
    <w:rsid w:val="2418BC49"/>
    <w:rsid w:val="24362731"/>
    <w:rsid w:val="257FE29B"/>
    <w:rsid w:val="25ABC2E4"/>
    <w:rsid w:val="25B7F0CE"/>
    <w:rsid w:val="26FF3D4E"/>
    <w:rsid w:val="290454EF"/>
    <w:rsid w:val="29EF73EC"/>
    <w:rsid w:val="2AE782B7"/>
    <w:rsid w:val="2B1E9AAB"/>
    <w:rsid w:val="2B2916A4"/>
    <w:rsid w:val="2B33DC29"/>
    <w:rsid w:val="2BB63690"/>
    <w:rsid w:val="2BEF4197"/>
    <w:rsid w:val="2D5E985A"/>
    <w:rsid w:val="2E59201A"/>
    <w:rsid w:val="2EA43952"/>
    <w:rsid w:val="2EDD6B0E"/>
    <w:rsid w:val="2FD9EB23"/>
    <w:rsid w:val="3138AAD2"/>
    <w:rsid w:val="31FB603A"/>
    <w:rsid w:val="3284069F"/>
    <w:rsid w:val="32D47B33"/>
    <w:rsid w:val="33BB1CC4"/>
    <w:rsid w:val="345956F2"/>
    <w:rsid w:val="34EBEEAE"/>
    <w:rsid w:val="357A1509"/>
    <w:rsid w:val="35CC1309"/>
    <w:rsid w:val="35CEF2FF"/>
    <w:rsid w:val="367F624A"/>
    <w:rsid w:val="3689C958"/>
    <w:rsid w:val="36AF5FBC"/>
    <w:rsid w:val="3715E56A"/>
    <w:rsid w:val="37190745"/>
    <w:rsid w:val="3757E3DC"/>
    <w:rsid w:val="37600965"/>
    <w:rsid w:val="381283BD"/>
    <w:rsid w:val="390693C1"/>
    <w:rsid w:val="3CD4C4BD"/>
    <w:rsid w:val="3D3C844A"/>
    <w:rsid w:val="3D5D458D"/>
    <w:rsid w:val="3D8009E0"/>
    <w:rsid w:val="3E1F1B60"/>
    <w:rsid w:val="3E378CF5"/>
    <w:rsid w:val="3E484310"/>
    <w:rsid w:val="3E713662"/>
    <w:rsid w:val="3E714BD2"/>
    <w:rsid w:val="3EC0BAE5"/>
    <w:rsid w:val="3F9F3F00"/>
    <w:rsid w:val="3FAB512A"/>
    <w:rsid w:val="40214A32"/>
    <w:rsid w:val="402D8317"/>
    <w:rsid w:val="40BCC7B0"/>
    <w:rsid w:val="40D19C4D"/>
    <w:rsid w:val="42589811"/>
    <w:rsid w:val="427E9A8F"/>
    <w:rsid w:val="43524F51"/>
    <w:rsid w:val="43F46872"/>
    <w:rsid w:val="452D4574"/>
    <w:rsid w:val="456FBDC1"/>
    <w:rsid w:val="45ED044F"/>
    <w:rsid w:val="45F657B7"/>
    <w:rsid w:val="46048899"/>
    <w:rsid w:val="46169D3A"/>
    <w:rsid w:val="466DF544"/>
    <w:rsid w:val="467CA911"/>
    <w:rsid w:val="48482B8A"/>
    <w:rsid w:val="486C4EF2"/>
    <w:rsid w:val="4AB59B84"/>
    <w:rsid w:val="4B0E4163"/>
    <w:rsid w:val="4B782431"/>
    <w:rsid w:val="4C0C5478"/>
    <w:rsid w:val="4CB6AB21"/>
    <w:rsid w:val="4CEF511F"/>
    <w:rsid w:val="4D56175B"/>
    <w:rsid w:val="4D622D8B"/>
    <w:rsid w:val="4E00126F"/>
    <w:rsid w:val="4E8F5D22"/>
    <w:rsid w:val="4F3F089F"/>
    <w:rsid w:val="4F811827"/>
    <w:rsid w:val="4FA4AC97"/>
    <w:rsid w:val="500A62FA"/>
    <w:rsid w:val="501F7837"/>
    <w:rsid w:val="51D666BC"/>
    <w:rsid w:val="51D6B012"/>
    <w:rsid w:val="5249AE3D"/>
    <w:rsid w:val="52D35700"/>
    <w:rsid w:val="540FB0ED"/>
    <w:rsid w:val="541279C2"/>
    <w:rsid w:val="543B4FD7"/>
    <w:rsid w:val="54FE9EA6"/>
    <w:rsid w:val="55CD65D2"/>
    <w:rsid w:val="563E20BB"/>
    <w:rsid w:val="57693633"/>
    <w:rsid w:val="57C7D2AF"/>
    <w:rsid w:val="57D9F11C"/>
    <w:rsid w:val="5862DA69"/>
    <w:rsid w:val="586426F0"/>
    <w:rsid w:val="59050694"/>
    <w:rsid w:val="5975D14A"/>
    <w:rsid w:val="59B37AE7"/>
    <w:rsid w:val="5A528C67"/>
    <w:rsid w:val="5ABCFF42"/>
    <w:rsid w:val="5AD508FA"/>
    <w:rsid w:val="5B9881B6"/>
    <w:rsid w:val="5C3CA756"/>
    <w:rsid w:val="5C708AAC"/>
    <w:rsid w:val="5C733B43"/>
    <w:rsid w:val="5C89218D"/>
    <w:rsid w:val="5C8A29BB"/>
    <w:rsid w:val="5D15B6C7"/>
    <w:rsid w:val="5D77E879"/>
    <w:rsid w:val="5E65A71E"/>
    <w:rsid w:val="5FA82B6E"/>
    <w:rsid w:val="60328FFE"/>
    <w:rsid w:val="6074080A"/>
    <w:rsid w:val="612C40C6"/>
    <w:rsid w:val="615AD43D"/>
    <w:rsid w:val="61E83FFF"/>
    <w:rsid w:val="63A8FA19"/>
    <w:rsid w:val="642D9064"/>
    <w:rsid w:val="6471C1BB"/>
    <w:rsid w:val="65EB7722"/>
    <w:rsid w:val="662E4560"/>
    <w:rsid w:val="669F0883"/>
    <w:rsid w:val="67219B00"/>
    <w:rsid w:val="67874783"/>
    <w:rsid w:val="67DFBBE6"/>
    <w:rsid w:val="688FB6DA"/>
    <w:rsid w:val="6926FDC8"/>
    <w:rsid w:val="69967E13"/>
    <w:rsid w:val="6A9F7141"/>
    <w:rsid w:val="6B7279A6"/>
    <w:rsid w:val="6C46282F"/>
    <w:rsid w:val="6D2BCB5A"/>
    <w:rsid w:val="6D43D5E9"/>
    <w:rsid w:val="6DCBE86A"/>
    <w:rsid w:val="6E7D1F44"/>
    <w:rsid w:val="6EB5ACF0"/>
    <w:rsid w:val="6F67B8CB"/>
    <w:rsid w:val="6F925968"/>
    <w:rsid w:val="70826013"/>
    <w:rsid w:val="71862EED"/>
    <w:rsid w:val="7332584E"/>
    <w:rsid w:val="73A8932D"/>
    <w:rsid w:val="73F52420"/>
    <w:rsid w:val="74E5F26C"/>
    <w:rsid w:val="74FB1681"/>
    <w:rsid w:val="75A1C53D"/>
    <w:rsid w:val="75F6BF81"/>
    <w:rsid w:val="77B48B3C"/>
    <w:rsid w:val="7832B743"/>
    <w:rsid w:val="785DD6CF"/>
    <w:rsid w:val="78951424"/>
    <w:rsid w:val="7980753A"/>
    <w:rsid w:val="7993570B"/>
    <w:rsid w:val="7B40DEA7"/>
    <w:rsid w:val="7B9D3690"/>
    <w:rsid w:val="7BC0BC9C"/>
    <w:rsid w:val="7C8CFB8A"/>
    <w:rsid w:val="7C8F79DE"/>
    <w:rsid w:val="7CA0769E"/>
    <w:rsid w:val="7CDF3979"/>
    <w:rsid w:val="7D88FD9F"/>
    <w:rsid w:val="7DBCC207"/>
    <w:rsid w:val="7F70EFEE"/>
    <w:rsid w:val="7FF59BC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BBA93D"/>
  <w15:chartTrackingRefBased/>
  <w15:docId w15:val="{C3A0C88C-4AA4-49B1-8F67-87C29D8A0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4E00CA"/>
    <w:rPr>
      <w:rFonts w:asciiTheme="majorHAnsi" w:hAnsiTheme="majorHAnsi" w:cstheme="majorHAnsi"/>
      <w:color w:val="000000" w:themeColor="text1"/>
    </w:rPr>
  </w:style>
  <w:style w:type="paragraph" w:styleId="Heading1">
    <w:name w:val="heading 1"/>
    <w:basedOn w:val="Normal"/>
    <w:next w:val="BodyText"/>
    <w:link w:val="Heading1Char"/>
    <w:uiPriority w:val="9"/>
    <w:qFormat/>
    <w:rsid w:val="00BB1398"/>
    <w:pPr>
      <w:keepNext/>
      <w:keepLines/>
      <w:spacing w:after="60" w:line="240" w:lineRule="auto"/>
      <w:outlineLvl w:val="0"/>
    </w:pPr>
    <w:rPr>
      <w:rFonts w:ascii="Century Gothic" w:eastAsiaTheme="majorEastAsia" w:hAnsi="Century Gothic" w:cstheme="majorBidi"/>
      <w:b/>
      <w:color w:val="001871"/>
      <w:sz w:val="28"/>
      <w:szCs w:val="26"/>
    </w:rPr>
  </w:style>
  <w:style w:type="paragraph" w:styleId="Heading2">
    <w:name w:val="heading 2"/>
    <w:basedOn w:val="Normal"/>
    <w:next w:val="BodyText"/>
    <w:link w:val="Heading2Char"/>
    <w:uiPriority w:val="9"/>
    <w:unhideWhenUsed/>
    <w:qFormat/>
    <w:rsid w:val="00BB1398"/>
    <w:pPr>
      <w:keepNext/>
      <w:keepLines/>
      <w:spacing w:before="40" w:after="0"/>
      <w:outlineLvl w:val="1"/>
    </w:pPr>
    <w:rPr>
      <w:rFonts w:ascii="Century Gothic" w:eastAsiaTheme="majorEastAsia" w:hAnsi="Century Gothic" w:cstheme="majorBidi"/>
      <w:color w:val="001871"/>
      <w:sz w:val="24"/>
      <w:szCs w:val="24"/>
    </w:rPr>
  </w:style>
  <w:style w:type="paragraph" w:styleId="Heading3">
    <w:name w:val="heading 3"/>
    <w:basedOn w:val="Normal"/>
    <w:next w:val="BodyText"/>
    <w:link w:val="Heading3Char"/>
    <w:uiPriority w:val="9"/>
    <w:unhideWhenUsed/>
    <w:qFormat/>
    <w:rsid w:val="00BB1398"/>
    <w:pPr>
      <w:keepNext/>
      <w:keepLines/>
      <w:spacing w:before="40" w:after="0"/>
      <w:outlineLvl w:val="2"/>
    </w:pPr>
    <w:rPr>
      <w:rFonts w:ascii="Century Gothic" w:eastAsiaTheme="majorEastAsia" w:hAnsi="Century Gothic" w:cstheme="majorBidi"/>
      <w:i/>
      <w:color w:val="19365D"/>
    </w:rPr>
  </w:style>
  <w:style w:type="paragraph" w:styleId="Heading4">
    <w:name w:val="heading 4"/>
    <w:basedOn w:val="Normal"/>
    <w:next w:val="Normal"/>
    <w:link w:val="Heading4Char"/>
    <w:uiPriority w:val="9"/>
    <w:unhideWhenUsed/>
    <w:rsid w:val="00A507D6"/>
    <w:pPr>
      <w:keepNext/>
      <w:keepLines/>
      <w:spacing w:before="40" w:after="0"/>
      <w:outlineLvl w:val="3"/>
    </w:pPr>
    <w:rPr>
      <w:rFonts w:ascii="Century Gothic" w:eastAsiaTheme="majorEastAsia" w:hAnsi="Century Gothic" w:cstheme="majorBidi"/>
      <w:i/>
      <w:iCs/>
      <w:color w:val="001871"/>
      <w:sz w:val="24"/>
      <w:szCs w:val="24"/>
    </w:rPr>
  </w:style>
  <w:style w:type="paragraph" w:styleId="Heading5">
    <w:name w:val="heading 5"/>
    <w:basedOn w:val="Normal"/>
    <w:next w:val="Normal"/>
    <w:link w:val="Heading5Char"/>
    <w:uiPriority w:val="9"/>
    <w:semiHidden/>
    <w:unhideWhenUsed/>
    <w:rsid w:val="00503D07"/>
    <w:pPr>
      <w:keepNext/>
      <w:keepLines/>
      <w:spacing w:before="40" w:after="0"/>
      <w:outlineLvl w:val="4"/>
    </w:pPr>
    <w:rPr>
      <w:rFonts w:eastAsiaTheme="majorEastAsia" w:cstheme="majorBidi"/>
      <w:color w:val="10828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A1A3A"/>
    <w:pPr>
      <w:tabs>
        <w:tab w:val="center" w:pos="4513"/>
        <w:tab w:val="right" w:pos="9026"/>
      </w:tabs>
      <w:spacing w:after="0" w:line="240" w:lineRule="auto"/>
      <w:jc w:val="center"/>
    </w:pPr>
    <w:rPr>
      <w:sz w:val="18"/>
      <w:szCs w:val="18"/>
    </w:rPr>
  </w:style>
  <w:style w:type="character" w:customStyle="1" w:styleId="FooterChar">
    <w:name w:val="Footer Char"/>
    <w:basedOn w:val="DefaultParagraphFont"/>
    <w:link w:val="Footer"/>
    <w:uiPriority w:val="99"/>
    <w:rsid w:val="00DA1A3A"/>
    <w:rPr>
      <w:rFonts w:asciiTheme="majorHAnsi" w:hAnsiTheme="majorHAnsi" w:cstheme="majorHAnsi"/>
      <w:color w:val="000000" w:themeColor="text1"/>
      <w:sz w:val="18"/>
      <w:szCs w:val="18"/>
    </w:rPr>
  </w:style>
  <w:style w:type="character" w:customStyle="1" w:styleId="Heading1Char">
    <w:name w:val="Heading 1 Char"/>
    <w:basedOn w:val="DefaultParagraphFont"/>
    <w:link w:val="Heading1"/>
    <w:uiPriority w:val="9"/>
    <w:rsid w:val="00BB1398"/>
    <w:rPr>
      <w:rFonts w:ascii="Century Gothic" w:eastAsiaTheme="majorEastAsia" w:hAnsi="Century Gothic" w:cstheme="majorBidi"/>
      <w:b/>
      <w:color w:val="001871"/>
      <w:sz w:val="28"/>
      <w:szCs w:val="26"/>
    </w:rPr>
  </w:style>
  <w:style w:type="character" w:customStyle="1" w:styleId="Heading2Char">
    <w:name w:val="Heading 2 Char"/>
    <w:basedOn w:val="DefaultParagraphFont"/>
    <w:link w:val="Heading2"/>
    <w:uiPriority w:val="9"/>
    <w:rsid w:val="00BB1398"/>
    <w:rPr>
      <w:rFonts w:ascii="Century Gothic" w:eastAsiaTheme="majorEastAsia" w:hAnsi="Century Gothic" w:cstheme="majorBidi"/>
      <w:color w:val="001871"/>
      <w:sz w:val="24"/>
      <w:szCs w:val="24"/>
    </w:rPr>
  </w:style>
  <w:style w:type="character" w:customStyle="1" w:styleId="Heading3Char">
    <w:name w:val="Heading 3 Char"/>
    <w:basedOn w:val="DefaultParagraphFont"/>
    <w:link w:val="Heading3"/>
    <w:uiPriority w:val="9"/>
    <w:rsid w:val="00BB1398"/>
    <w:rPr>
      <w:rFonts w:ascii="Century Gothic" w:eastAsiaTheme="majorEastAsia" w:hAnsi="Century Gothic" w:cstheme="majorBidi"/>
      <w:i/>
      <w:color w:val="19365D"/>
    </w:rPr>
  </w:style>
  <w:style w:type="character" w:customStyle="1" w:styleId="Heading4Char">
    <w:name w:val="Heading 4 Char"/>
    <w:basedOn w:val="DefaultParagraphFont"/>
    <w:link w:val="Heading4"/>
    <w:uiPriority w:val="9"/>
    <w:rsid w:val="00A507D6"/>
    <w:rPr>
      <w:rFonts w:ascii="Century Gothic" w:eastAsiaTheme="majorEastAsia" w:hAnsi="Century Gothic" w:cstheme="majorBidi"/>
      <w:i/>
      <w:iCs/>
      <w:color w:val="001871"/>
      <w:sz w:val="24"/>
      <w:szCs w:val="24"/>
    </w:rPr>
  </w:style>
  <w:style w:type="paragraph" w:styleId="ListParagraph">
    <w:name w:val="List Paragraph"/>
    <w:aliases w:val="Bullet list"/>
    <w:basedOn w:val="Normal"/>
    <w:uiPriority w:val="34"/>
    <w:qFormat/>
    <w:rsid w:val="005740C9"/>
    <w:pPr>
      <w:numPr>
        <w:numId w:val="17"/>
      </w:numPr>
      <w:contextualSpacing/>
    </w:pPr>
  </w:style>
  <w:style w:type="character" w:styleId="SubtleEmphasis">
    <w:name w:val="Subtle Emphasis"/>
    <w:basedOn w:val="DefaultParagraphFont"/>
    <w:uiPriority w:val="19"/>
    <w:rsid w:val="0099083C"/>
    <w:rPr>
      <w:i/>
      <w:iCs/>
      <w:color w:val="404040" w:themeColor="text1" w:themeTint="BF"/>
    </w:rPr>
  </w:style>
  <w:style w:type="character" w:styleId="Emphasis">
    <w:name w:val="Emphasis"/>
    <w:basedOn w:val="DefaultParagraphFont"/>
    <w:uiPriority w:val="20"/>
    <w:rsid w:val="0099083C"/>
    <w:rPr>
      <w:i/>
      <w:iCs/>
    </w:rPr>
  </w:style>
  <w:style w:type="character" w:styleId="IntenseEmphasis">
    <w:name w:val="Intense Emphasis"/>
    <w:basedOn w:val="DefaultParagraphFont"/>
    <w:uiPriority w:val="21"/>
    <w:rsid w:val="0099083C"/>
    <w:rPr>
      <w:i/>
      <w:iCs/>
      <w:color w:val="001871"/>
    </w:rPr>
  </w:style>
  <w:style w:type="character" w:styleId="Strong">
    <w:name w:val="Strong"/>
    <w:basedOn w:val="DefaultParagraphFont"/>
    <w:uiPriority w:val="22"/>
    <w:rsid w:val="0099083C"/>
    <w:rPr>
      <w:b/>
      <w:bCs/>
    </w:rPr>
  </w:style>
  <w:style w:type="paragraph" w:customStyle="1" w:styleId="Frontcovertitle">
    <w:name w:val="Front cover title"/>
    <w:next w:val="Normal"/>
    <w:rsid w:val="00204607"/>
    <w:pPr>
      <w:framePr w:vSpace="142" w:wrap="around" w:vAnchor="text" w:hAnchor="text" w:y="1"/>
      <w:spacing w:after="0" w:line="240" w:lineRule="auto"/>
      <w:ind w:left="794"/>
    </w:pPr>
    <w:rPr>
      <w:rFonts w:ascii="Century Gothic" w:eastAsiaTheme="majorEastAsia" w:hAnsi="Century Gothic" w:cstheme="majorBidi"/>
      <w:caps/>
      <w:color w:val="FFFFFF" w:themeColor="background1"/>
      <w:sz w:val="68"/>
      <w:szCs w:val="68"/>
    </w:rPr>
  </w:style>
  <w:style w:type="paragraph" w:customStyle="1" w:styleId="Frontcoverinfo">
    <w:name w:val="Front cover info"/>
    <w:basedOn w:val="Frontcovertitle"/>
    <w:rsid w:val="00204607"/>
    <w:pPr>
      <w:framePr w:wrap="around"/>
      <w:jc w:val="right"/>
    </w:pPr>
    <w:rPr>
      <w:b/>
      <w:sz w:val="20"/>
      <w:szCs w:val="20"/>
    </w:rPr>
  </w:style>
  <w:style w:type="paragraph" w:styleId="IntenseQuote">
    <w:name w:val="Intense Quote"/>
    <w:aliases w:val="Question/Callout"/>
    <w:basedOn w:val="Normal"/>
    <w:link w:val="IntenseQuoteChar"/>
    <w:uiPriority w:val="30"/>
    <w:qFormat/>
    <w:rsid w:val="00CC25BF"/>
    <w:pPr>
      <w:framePr w:vSpace="284" w:wrap="around" w:vAnchor="text" w:hAnchor="page" w:x="6391" w:y="95"/>
      <w:pBdr>
        <w:top w:val="single" w:sz="18" w:space="4" w:color="F2F2F2" w:themeColor="background1" w:themeShade="F2"/>
        <w:left w:val="single" w:sz="18" w:space="4" w:color="F2F2F2" w:themeColor="background1" w:themeShade="F2"/>
        <w:bottom w:val="single" w:sz="18" w:space="1" w:color="F2F2F2" w:themeColor="background1" w:themeShade="F2"/>
        <w:right w:val="single" w:sz="18" w:space="4" w:color="F2F2F2" w:themeColor="background1" w:themeShade="F2"/>
      </w:pBdr>
      <w:shd w:val="clear" w:color="auto" w:fill="F2F2F2" w:themeFill="background1" w:themeFillShade="F2"/>
      <w:spacing w:after="120" w:line="240" w:lineRule="auto"/>
      <w:ind w:left="113" w:right="113"/>
    </w:pPr>
    <w:rPr>
      <w:rFonts w:asciiTheme="minorHAnsi" w:hAnsiTheme="minorHAnsi"/>
      <w:b/>
      <w:iCs/>
    </w:rPr>
  </w:style>
  <w:style w:type="character" w:customStyle="1" w:styleId="IntenseQuoteChar">
    <w:name w:val="Intense Quote Char"/>
    <w:aliases w:val="Question/Callout Char"/>
    <w:basedOn w:val="DefaultParagraphFont"/>
    <w:link w:val="IntenseQuote"/>
    <w:uiPriority w:val="30"/>
    <w:rsid w:val="00CC25BF"/>
    <w:rPr>
      <w:rFonts w:cstheme="majorHAnsi"/>
      <w:b/>
      <w:iCs/>
      <w:color w:val="000000" w:themeColor="text1"/>
      <w:shd w:val="clear" w:color="auto" w:fill="F2F2F2" w:themeFill="background1" w:themeFillShade="F2"/>
    </w:rPr>
  </w:style>
  <w:style w:type="paragraph" w:customStyle="1" w:styleId="Sectionheader">
    <w:name w:val="Section header"/>
    <w:next w:val="Sectiondescription"/>
    <w:rsid w:val="0033781E"/>
    <w:pPr>
      <w:jc w:val="center"/>
    </w:pPr>
    <w:rPr>
      <w:rFonts w:ascii="Century Gothic" w:eastAsiaTheme="majorEastAsia" w:hAnsi="Century Gothic" w:cstheme="majorBidi"/>
      <w:b/>
      <w:caps/>
      <w:color w:val="FFFFFF" w:themeColor="background1"/>
      <w:sz w:val="80"/>
      <w:szCs w:val="80"/>
    </w:rPr>
  </w:style>
  <w:style w:type="paragraph" w:customStyle="1" w:styleId="Sectiondescription">
    <w:name w:val="Section description"/>
    <w:rsid w:val="0033781E"/>
    <w:pPr>
      <w:jc w:val="center"/>
    </w:pPr>
    <w:rPr>
      <w:rFonts w:ascii="Century Gothic" w:hAnsi="Century Gothic"/>
      <w:caps/>
      <w:color w:val="FFFFFF" w:themeColor="background1"/>
      <w:sz w:val="32"/>
      <w:szCs w:val="32"/>
    </w:rPr>
  </w:style>
  <w:style w:type="paragraph" w:styleId="TOC1">
    <w:name w:val="toc 1"/>
    <w:basedOn w:val="Normal"/>
    <w:next w:val="Normal"/>
    <w:autoRedefine/>
    <w:uiPriority w:val="39"/>
    <w:unhideWhenUsed/>
    <w:rsid w:val="008B0A8B"/>
    <w:pPr>
      <w:spacing w:after="100"/>
      <w:jc w:val="both"/>
    </w:pPr>
  </w:style>
  <w:style w:type="paragraph" w:styleId="TOC2">
    <w:name w:val="toc 2"/>
    <w:basedOn w:val="Normal"/>
    <w:next w:val="Normal"/>
    <w:autoRedefine/>
    <w:uiPriority w:val="39"/>
    <w:unhideWhenUsed/>
    <w:rsid w:val="00E4004E"/>
    <w:pPr>
      <w:spacing w:after="100"/>
      <w:ind w:left="220"/>
    </w:pPr>
  </w:style>
  <w:style w:type="paragraph" w:styleId="TOC3">
    <w:name w:val="toc 3"/>
    <w:basedOn w:val="Normal"/>
    <w:next w:val="Normal"/>
    <w:autoRedefine/>
    <w:uiPriority w:val="39"/>
    <w:unhideWhenUsed/>
    <w:rsid w:val="00E4004E"/>
    <w:pPr>
      <w:spacing w:after="100"/>
      <w:ind w:left="440"/>
    </w:pPr>
  </w:style>
  <w:style w:type="character" w:styleId="Hyperlink">
    <w:name w:val="Hyperlink"/>
    <w:basedOn w:val="DefaultParagraphFont"/>
    <w:uiPriority w:val="99"/>
    <w:unhideWhenUsed/>
    <w:rsid w:val="00721C1B"/>
    <w:rPr>
      <w:color w:val="001871"/>
      <w:u w:val="single"/>
    </w:rPr>
  </w:style>
  <w:style w:type="paragraph" w:customStyle="1" w:styleId="Numberedlist">
    <w:name w:val="Numbered list"/>
    <w:basedOn w:val="ListParagraph"/>
    <w:qFormat/>
    <w:rsid w:val="005740C9"/>
    <w:pPr>
      <w:numPr>
        <w:numId w:val="16"/>
      </w:numPr>
    </w:pPr>
  </w:style>
  <w:style w:type="paragraph" w:customStyle="1" w:styleId="Contentstitle">
    <w:name w:val="Contents title"/>
    <w:basedOn w:val="Normal"/>
    <w:rsid w:val="00FA7469"/>
    <w:pPr>
      <w:pBdr>
        <w:bottom w:val="single" w:sz="24" w:space="1" w:color="16AFAF"/>
      </w:pBdr>
      <w:spacing w:before="240"/>
      <w:jc w:val="center"/>
    </w:pPr>
    <w:rPr>
      <w:rFonts w:ascii="Century Gothic" w:eastAsiaTheme="majorEastAsia" w:hAnsi="Century Gothic" w:cstheme="majorBidi"/>
      <w:b/>
      <w:noProof/>
      <w:color w:val="001871"/>
      <w:sz w:val="80"/>
      <w:szCs w:val="80"/>
      <w:lang w:eastAsia="en-GB"/>
    </w:rPr>
  </w:style>
  <w:style w:type="paragraph" w:customStyle="1" w:styleId="ContentsPage">
    <w:name w:val="Contents Page"/>
    <w:basedOn w:val="Contentstitle"/>
    <w:rsid w:val="00CE0856"/>
    <w:pPr>
      <w:pBdr>
        <w:bottom w:val="single" w:sz="24" w:space="1" w:color="48A2DA"/>
      </w:pBdr>
      <w:spacing w:after="360"/>
    </w:pPr>
    <w:rPr>
      <w:b w:val="0"/>
      <w:color w:val="19365D"/>
      <w:sz w:val="68"/>
      <w:szCs w:val="68"/>
    </w:rPr>
  </w:style>
  <w:style w:type="paragraph" w:customStyle="1" w:styleId="picture">
    <w:name w:val="picture"/>
    <w:basedOn w:val="Normal"/>
    <w:rsid w:val="002132D3"/>
    <w:pPr>
      <w:spacing w:before="240" w:after="240"/>
    </w:pPr>
    <w:rPr>
      <w:noProof/>
      <w:lang w:eastAsia="en-GB"/>
    </w:rPr>
  </w:style>
  <w:style w:type="table" w:styleId="TableGrid">
    <w:name w:val="Table Grid"/>
    <w:basedOn w:val="TableNormal"/>
    <w:uiPriority w:val="39"/>
    <w:rsid w:val="004A6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4A6FB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4A6F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aliases w:val="Wilson James"/>
    <w:basedOn w:val="TableNormal"/>
    <w:uiPriority w:val="49"/>
    <w:rsid w:val="00DA7712"/>
    <w:pPr>
      <w:spacing w:after="0" w:line="240" w:lineRule="auto"/>
    </w:pPr>
    <w:tblPr>
      <w:tblStyleRowBandSize w:val="1"/>
      <w:tblStyleColBandSize w:val="1"/>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rPr>
      <w:jc w:val="center"/>
    </w:trPr>
    <w:tcPr>
      <w:shd w:val="clear" w:color="auto" w:fill="auto"/>
      <w:vAlign w:val="center"/>
    </w:tcPr>
    <w:tblStylePr w:type="firstRow">
      <w:rPr>
        <w:rFonts w:ascii="system-ui" w:hAnsi="system-ui"/>
        <w:b/>
        <w:bCs/>
        <w:i w:val="0"/>
        <w:caps/>
        <w:smallCaps w:val="0"/>
        <w:color w:val="FFFFFF" w:themeColor="background1"/>
        <w:sz w:val="24"/>
      </w:rPr>
      <w:tblPr/>
      <w:tcPr>
        <w:shd w:val="clear" w:color="auto" w:fill="68C54B" w:themeFill="accent3" w:themeFillShade="D9"/>
      </w:tcPr>
    </w:tblStylePr>
    <w:tblStylePr w:type="lastRow">
      <w:rPr>
        <w:b/>
        <w:bCs/>
      </w:rPr>
      <w:tblPr/>
      <w:tcPr>
        <w:tcBorders>
          <w:top w:val="double" w:sz="4" w:space="0" w:color="87D170" w:themeColor="accent3"/>
        </w:tcBorders>
      </w:tcPr>
    </w:tblStylePr>
    <w:tblStylePr w:type="firstCol">
      <w:rPr>
        <w:rFonts w:asciiTheme="minorHAnsi" w:hAnsiTheme="minorHAnsi"/>
        <w:b w:val="0"/>
        <w:bCs/>
        <w:sz w:val="22"/>
      </w:rPr>
    </w:tblStylePr>
    <w:tblStylePr w:type="lastCol">
      <w:rPr>
        <w:b/>
        <w:bCs/>
      </w:rPr>
    </w:tblStylePr>
    <w:tblStylePr w:type="band1Vert">
      <w:tblPr/>
      <w:tcPr>
        <w:shd w:val="clear" w:color="auto" w:fill="E6F5E2" w:themeFill="accent3" w:themeFillTint="33"/>
      </w:tcPr>
    </w:tblStylePr>
    <w:tblStylePr w:type="band1Horz">
      <w:tblPr/>
      <w:tcPr>
        <w:shd w:val="clear" w:color="auto" w:fill="E6F5E2" w:themeFill="accent3" w:themeFillTint="33"/>
      </w:tcPr>
    </w:tblStylePr>
  </w:style>
  <w:style w:type="paragraph" w:customStyle="1" w:styleId="Frontcover-header">
    <w:name w:val="Front cover - header"/>
    <w:basedOn w:val="Frontcovertitle"/>
    <w:qFormat/>
    <w:rsid w:val="00CC25BF"/>
    <w:pPr>
      <w:framePr w:wrap="around"/>
      <w:spacing w:before="100" w:beforeAutospacing="1" w:after="360"/>
      <w:ind w:left="0"/>
      <w:jc w:val="center"/>
    </w:pPr>
    <w:rPr>
      <w:rFonts w:eastAsia="Times New Roman"/>
      <w:b/>
      <w:caps w:val="0"/>
      <w:kern w:val="4"/>
      <w:sz w:val="70"/>
      <w:szCs w:val="70"/>
    </w:rPr>
  </w:style>
  <w:style w:type="table" w:customStyle="1" w:styleId="WilsonJamestable">
    <w:name w:val="Wilson James table"/>
    <w:basedOn w:val="TableNormal"/>
    <w:next w:val="TableGrid"/>
    <w:uiPriority w:val="59"/>
    <w:rsid w:val="00FA746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system-ui" w:hAnsi="system-ui"/>
        <w:b/>
        <w:color w:val="FFFFFF" w:themeColor="background1"/>
        <w:sz w:val="24"/>
      </w:rPr>
      <w:tblPr/>
      <w:tcPr>
        <w:shd w:val="clear" w:color="auto" w:fill="002060"/>
      </w:tcPr>
    </w:tblStylePr>
  </w:style>
  <w:style w:type="paragraph" w:styleId="Subtitle">
    <w:name w:val="Subtitle"/>
    <w:basedOn w:val="Normal"/>
    <w:next w:val="Normal"/>
    <w:link w:val="SubtitleChar"/>
    <w:uiPriority w:val="11"/>
    <w:rsid w:val="00455D83"/>
    <w:pPr>
      <w:numPr>
        <w:ilvl w:val="1"/>
      </w:numPr>
    </w:pPr>
    <w:rPr>
      <w:rFonts w:eastAsiaTheme="minorEastAsia"/>
      <w:color w:val="5A5A5A" w:themeColor="text1" w:themeTint="A5"/>
      <w:spacing w:val="15"/>
    </w:rPr>
  </w:style>
  <w:style w:type="paragraph" w:customStyle="1" w:styleId="calloutpagebody">
    <w:name w:val="callout page body"/>
    <w:basedOn w:val="Normal"/>
    <w:rsid w:val="00CF71E7"/>
    <w:rPr>
      <w:color w:val="FFFFFF" w:themeColor="background1"/>
      <w:sz w:val="32"/>
      <w:szCs w:val="32"/>
    </w:rPr>
  </w:style>
  <w:style w:type="character" w:customStyle="1" w:styleId="BoldBlue">
    <w:name w:val="Bold Blue"/>
    <w:basedOn w:val="DefaultParagraphFont"/>
    <w:uiPriority w:val="1"/>
    <w:rsid w:val="00DA7712"/>
    <w:rPr>
      <w:b/>
      <w:color w:val="001871"/>
    </w:rPr>
  </w:style>
  <w:style w:type="paragraph" w:customStyle="1" w:styleId="Frontcover-subheader">
    <w:name w:val="Front cover - subheader"/>
    <w:basedOn w:val="Frontcover-header"/>
    <w:qFormat/>
    <w:rsid w:val="00CC25BF"/>
    <w:pPr>
      <w:framePr w:wrap="around"/>
    </w:pPr>
    <w:rPr>
      <w:b w:val="0"/>
      <w:sz w:val="32"/>
      <w:szCs w:val="20"/>
    </w:rPr>
  </w:style>
  <w:style w:type="character" w:customStyle="1" w:styleId="SubtitleChar">
    <w:name w:val="Subtitle Char"/>
    <w:basedOn w:val="DefaultParagraphFont"/>
    <w:link w:val="Subtitle"/>
    <w:uiPriority w:val="11"/>
    <w:rsid w:val="00455D83"/>
    <w:rPr>
      <w:rFonts w:eastAsiaTheme="minorEastAsia"/>
      <w:color w:val="5A5A5A" w:themeColor="text1" w:themeTint="A5"/>
      <w:spacing w:val="15"/>
    </w:rPr>
  </w:style>
  <w:style w:type="character" w:customStyle="1" w:styleId="Heading5Char">
    <w:name w:val="Heading 5 Char"/>
    <w:basedOn w:val="DefaultParagraphFont"/>
    <w:link w:val="Heading5"/>
    <w:uiPriority w:val="9"/>
    <w:semiHidden/>
    <w:rsid w:val="00503D07"/>
    <w:rPr>
      <w:rFonts w:asciiTheme="majorHAnsi" w:eastAsiaTheme="majorEastAsia" w:hAnsiTheme="majorHAnsi" w:cstheme="majorBidi"/>
      <w:color w:val="108282" w:themeColor="accent1" w:themeShade="BF"/>
    </w:rPr>
  </w:style>
  <w:style w:type="paragraph" w:styleId="Header">
    <w:name w:val="header"/>
    <w:basedOn w:val="Normal"/>
    <w:link w:val="HeaderChar"/>
    <w:uiPriority w:val="99"/>
    <w:unhideWhenUsed/>
    <w:rsid w:val="00702826"/>
    <w:pPr>
      <w:tabs>
        <w:tab w:val="center" w:pos="4513"/>
        <w:tab w:val="right" w:pos="9026"/>
      </w:tabs>
      <w:spacing w:after="0" w:line="240" w:lineRule="auto"/>
    </w:pPr>
  </w:style>
  <w:style w:type="paragraph" w:styleId="BodyText">
    <w:name w:val="Body Text"/>
    <w:basedOn w:val="Normal"/>
    <w:link w:val="BodyTextChar"/>
    <w:uiPriority w:val="99"/>
    <w:unhideWhenUsed/>
    <w:rsid w:val="00980FD1"/>
    <w:pPr>
      <w:spacing w:after="120"/>
    </w:pPr>
  </w:style>
  <w:style w:type="character" w:customStyle="1" w:styleId="BodyTextChar">
    <w:name w:val="Body Text Char"/>
    <w:basedOn w:val="DefaultParagraphFont"/>
    <w:link w:val="BodyText"/>
    <w:uiPriority w:val="99"/>
    <w:rsid w:val="00980FD1"/>
    <w:rPr>
      <w:rFonts w:asciiTheme="majorHAnsi" w:hAnsiTheme="majorHAnsi" w:cstheme="majorHAnsi"/>
      <w:color w:val="000000" w:themeColor="text1"/>
    </w:rPr>
  </w:style>
  <w:style w:type="character" w:customStyle="1" w:styleId="HeaderChar">
    <w:name w:val="Header Char"/>
    <w:basedOn w:val="DefaultParagraphFont"/>
    <w:link w:val="Header"/>
    <w:uiPriority w:val="99"/>
    <w:rsid w:val="00702826"/>
    <w:rPr>
      <w:rFonts w:asciiTheme="majorHAnsi" w:hAnsiTheme="majorHAnsi" w:cstheme="majorHAnsi"/>
      <w:color w:val="000000" w:themeColor="text1"/>
    </w:rPr>
  </w:style>
  <w:style w:type="character" w:styleId="CommentReference">
    <w:name w:val="annotation reference"/>
    <w:rsid w:val="0094726E"/>
    <w:rPr>
      <w:sz w:val="16"/>
      <w:szCs w:val="16"/>
    </w:rPr>
  </w:style>
  <w:style w:type="paragraph" w:styleId="CommentText">
    <w:name w:val="annotation text"/>
    <w:basedOn w:val="Normal"/>
    <w:link w:val="CommentTextChar"/>
    <w:rsid w:val="0094726E"/>
    <w:pPr>
      <w:suppressAutoHyphens/>
      <w:autoSpaceDN w:val="0"/>
      <w:spacing w:after="120" w:line="240" w:lineRule="auto"/>
      <w:textAlignment w:val="baseline"/>
    </w:pPr>
    <w:rPr>
      <w:rFonts w:ascii="Arial" w:eastAsia="Calibri" w:hAnsi="Arial" w:cs="Times New Roman"/>
      <w:color w:val="auto"/>
      <w:sz w:val="20"/>
      <w:szCs w:val="20"/>
    </w:rPr>
  </w:style>
  <w:style w:type="character" w:customStyle="1" w:styleId="CommentTextChar">
    <w:name w:val="Comment Text Char"/>
    <w:basedOn w:val="DefaultParagraphFont"/>
    <w:link w:val="CommentText"/>
    <w:rsid w:val="0094726E"/>
    <w:rPr>
      <w:rFonts w:ascii="Arial" w:eastAsia="Calibri" w:hAnsi="Arial" w:cs="Times New Roman"/>
      <w:sz w:val="20"/>
      <w:szCs w:val="20"/>
    </w:rPr>
  </w:style>
  <w:style w:type="character" w:styleId="Mention">
    <w:name w:val="Mention"/>
    <w:basedOn w:val="DefaultParagraphFont"/>
    <w:uiPriority w:val="99"/>
    <w:unhideWhenUsed/>
    <w:rsid w:val="0094726E"/>
    <w:rPr>
      <w:color w:val="2B579A"/>
      <w:shd w:val="clear" w:color="auto" w:fill="E1DFDD"/>
    </w:rPr>
  </w:style>
  <w:style w:type="paragraph" w:styleId="Caption">
    <w:name w:val="caption"/>
    <w:basedOn w:val="Normal"/>
    <w:next w:val="Normal"/>
    <w:uiPriority w:val="35"/>
    <w:unhideWhenUsed/>
    <w:qFormat/>
    <w:rsid w:val="0094726E"/>
    <w:pPr>
      <w:spacing w:after="200" w:line="240" w:lineRule="auto"/>
    </w:pPr>
    <w:rPr>
      <w:i/>
      <w:iCs/>
      <w:color w:val="001871" w:themeColor="text2"/>
      <w:sz w:val="18"/>
      <w:szCs w:val="18"/>
    </w:rPr>
  </w:style>
  <w:style w:type="paragraph" w:styleId="TOCHeading">
    <w:name w:val="TOC Heading"/>
    <w:basedOn w:val="Heading1"/>
    <w:next w:val="Normal"/>
    <w:uiPriority w:val="39"/>
    <w:unhideWhenUsed/>
    <w:qFormat/>
    <w:rsid w:val="00140FFF"/>
    <w:pPr>
      <w:spacing w:before="240" w:after="0" w:line="259" w:lineRule="auto"/>
      <w:outlineLvl w:val="9"/>
    </w:pPr>
    <w:rPr>
      <w:rFonts w:asciiTheme="majorHAnsi" w:hAnsiTheme="majorHAnsi"/>
      <w:b w:val="0"/>
      <w:color w:val="108282" w:themeColor="accent1" w:themeShade="BF"/>
      <w:sz w:val="32"/>
      <w:szCs w:val="32"/>
      <w:lang w:val="en-US"/>
    </w:rPr>
  </w:style>
  <w:style w:type="paragraph" w:styleId="CommentSubject">
    <w:name w:val="annotation subject"/>
    <w:basedOn w:val="CommentText"/>
    <w:next w:val="CommentText"/>
    <w:link w:val="CommentSubjectChar"/>
    <w:uiPriority w:val="99"/>
    <w:semiHidden/>
    <w:unhideWhenUsed/>
    <w:rsid w:val="00770534"/>
    <w:pPr>
      <w:suppressAutoHyphens w:val="0"/>
      <w:autoSpaceDN/>
      <w:spacing w:after="160"/>
      <w:textAlignment w:val="auto"/>
    </w:pPr>
    <w:rPr>
      <w:rFonts w:asciiTheme="majorHAnsi" w:eastAsiaTheme="minorHAnsi" w:hAnsiTheme="majorHAnsi" w:cstheme="majorHAnsi"/>
      <w:b/>
      <w:bCs/>
      <w:color w:val="000000" w:themeColor="text1"/>
    </w:rPr>
  </w:style>
  <w:style w:type="character" w:customStyle="1" w:styleId="CommentSubjectChar">
    <w:name w:val="Comment Subject Char"/>
    <w:basedOn w:val="CommentTextChar"/>
    <w:link w:val="CommentSubject"/>
    <w:uiPriority w:val="99"/>
    <w:semiHidden/>
    <w:rsid w:val="00770534"/>
    <w:rPr>
      <w:rFonts w:asciiTheme="majorHAnsi" w:eastAsia="Calibri" w:hAnsiTheme="majorHAnsi" w:cstheme="majorHAnsi"/>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5459185">
      <w:bodyDiv w:val="1"/>
      <w:marLeft w:val="0"/>
      <w:marRight w:val="0"/>
      <w:marTop w:val="0"/>
      <w:marBottom w:val="0"/>
      <w:divBdr>
        <w:top w:val="none" w:sz="0" w:space="0" w:color="auto"/>
        <w:left w:val="none" w:sz="0" w:space="0" w:color="auto"/>
        <w:bottom w:val="none" w:sz="0" w:space="0" w:color="auto"/>
        <w:right w:val="none" w:sz="0" w:space="0" w:color="auto"/>
      </w:divBdr>
    </w:div>
    <w:div w:id="1696732340">
      <w:bodyDiv w:val="1"/>
      <w:marLeft w:val="0"/>
      <w:marRight w:val="0"/>
      <w:marTop w:val="0"/>
      <w:marBottom w:val="0"/>
      <w:divBdr>
        <w:top w:val="none" w:sz="0" w:space="0" w:color="auto"/>
        <w:left w:val="none" w:sz="0" w:space="0" w:color="auto"/>
        <w:bottom w:val="none" w:sz="0" w:space="0" w:color="auto"/>
        <w:right w:val="none" w:sz="0" w:space="0" w:color="auto"/>
      </w:divBdr>
    </w:div>
    <w:div w:id="2073848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eseaden.Lale\Downloads\WJ%20basic%20template%20with%20covers%20130721.dotx" TargetMode="External"/></Relationships>
</file>

<file path=word/theme/theme1.xml><?xml version="1.0" encoding="utf-8"?>
<a:theme xmlns:a="http://schemas.openxmlformats.org/drawingml/2006/main" name="Office Theme">
  <a:themeElements>
    <a:clrScheme name="WJ template">
      <a:dk1>
        <a:sysClr val="windowText" lastClr="000000"/>
      </a:dk1>
      <a:lt1>
        <a:sysClr val="window" lastClr="FFFFFF"/>
      </a:lt1>
      <a:dk2>
        <a:srgbClr val="001871"/>
      </a:dk2>
      <a:lt2>
        <a:srgbClr val="E7E6E6"/>
      </a:lt2>
      <a:accent1>
        <a:srgbClr val="16AFAF"/>
      </a:accent1>
      <a:accent2>
        <a:srgbClr val="E1B612"/>
      </a:accent2>
      <a:accent3>
        <a:srgbClr val="87D170"/>
      </a:accent3>
      <a:accent4>
        <a:srgbClr val="B66CB9"/>
      </a:accent4>
      <a:accent5>
        <a:srgbClr val="757070"/>
      </a:accent5>
      <a:accent6>
        <a:srgbClr val="757070"/>
      </a:accent6>
      <a:hlink>
        <a:srgbClr val="001871"/>
      </a:hlink>
      <a:folHlink>
        <a:srgbClr val="00187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6AA1E3962CF72F4698A24DEEB897244E" ma:contentTypeVersion="41" ma:contentTypeDescription="Create a new document." ma:contentTypeScope="" ma:versionID="ec629862f564551f0c3e454d641f8ffd">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47765e72-4413-4cff-aa40-50e617b95c52" targetNamespace="http://schemas.microsoft.com/office/2006/metadata/properties" ma:root="true" ma:fieldsID="cc58a1b200138ec8af53e26ea27cacd7" ns2:_="" ns3:_="" ns4:_="" ns5:_="" ns6:_="">
    <xsd:import namespace="dbe221e7-66db-4bdb-a92c-aa517c005f15"/>
    <xsd:import namespace="662745e8-e224-48e8-a2e3-254862b8c2f5"/>
    <xsd:import namespace="eebef177-55b5-4448-a5fb-28ea454417ee"/>
    <xsd:import namespace="5ffd8e36-f429-4edc-ab50-c5be84842779"/>
    <xsd:import namespace="47765e72-4413-4cff-aa40-50e617b95c52"/>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SearchProperties" minOccurs="0"/>
                <xsd:element ref="ns6:MediaServiceDateTaken" minOccurs="0"/>
                <xsd:element ref="ns6:lcf76f155ced4ddcb4097134ff3c332f" minOccurs="0"/>
                <xsd:element ref="ns6:MediaServiceOCR" minOccurs="0"/>
                <xsd:element ref="ns6:MediaServiceGenerationTime" minOccurs="0"/>
                <xsd:element ref="ns6:MediaServiceEventHashCode" minOccurs="0"/>
                <xsd:element ref="ns6:MediaServiceLocation"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48;#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dexed="tru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5e72-4413-4cff-aa40-50e617b95c52"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DateTaken" ma:index="51" nillable="true" ma:displayName="MediaServiceDateTaken" ma:hidden="true" ma:indexed="true" ma:internalName="MediaServiceDateTaken" ma:readOnly="true">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MediaServiceLocation" ma:index="57" nillable="true" ma:displayName="Location" ma:indexed="true"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14</Value>
      <Value>11</Value>
      <Value>32</Value>
      <Value>40</Value>
      <Value>42</Value>
    </TaxCatchAll>
    <lcf76f155ced4ddcb4097134ff3c332f xmlns="47765e72-4413-4cff-aa40-50e617b95c52">
      <Terms xmlns="http://schemas.microsoft.com/office/infopath/2007/PartnerControls"/>
    </lcf76f155ced4ddcb4097134ff3c332f>
    <EAReceivedDate xmlns="eebef177-55b5-4448-a5fb-28ea454417ee">2025-12-22T00:00:00+00:00</EAReceivedDate>
    <ga477587807b4e8dbd9d142e03c014fa xmlns="dbe221e7-66db-4bdb-a92c-aa517c005f15">
      <Terms xmlns="http://schemas.microsoft.com/office/infopath/2007/PartnerControls"/>
    </ga477587807b4e8dbd9d142e03c014fa>
    <PermitNumber xmlns="eebef177-55b5-4448-a5fb-28ea454417ee">EPR-WP3322LS</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 xsi:nil="true"/>
    <EventLink xmlns="5ffd8e36-f429-4edc-ab50-c5be84842779" xsi:nil="true"/>
    <Customer_x002f_OperatorName xmlns="eebef177-55b5-4448-a5fb-28ea454417ee">WILSON JAMES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2025-12-22T00:00:00+00:00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Internal Only</TermName>
          <TermId xmlns="http://schemas.microsoft.com/office/infopath/2007/PartnerControls">8ea715af-5874-4d14-8309-f46c5fa3b3b6</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EPR/WP3322LS/</EPRNumber>
    <FacilityAddressPostcode xmlns="eebef177-55b5-4448-a5fb-28ea454417ee">TW4 6DL</FacilityAddressPostcode>
    <ed3cfd1978f244c4af5dc9d642a18018 xmlns="dbe221e7-66db-4bdb-a92c-aa517c005f15">
      <Terms xmlns="http://schemas.microsoft.com/office/infopath/2007/PartnerControls"/>
    </ed3cfd1978f244c4af5dc9d642a18018>
    <ExternalAuthor xmlns="eebef177-55b5-4448-a5fb-28ea454417ee">Kishor Nair</ExternalAuthor>
    <SiteName xmlns="eebef177-55b5-4448-a5fb-28ea454417ee">West London Consolidation Centre</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FacilityAddress xmlns="eebef177-55b5-4448-a5fb-28ea454417ee">Unit 1 Communication Park, West London Consolidation Centre, 11 Steyning Way, Hounslow</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5AA1A6-2A07-4910-8A48-08A3EB4CE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e221e7-66db-4bdb-a92c-aa517c005f15"/>
    <ds:schemaRef ds:uri="662745e8-e224-48e8-a2e3-254862b8c2f5"/>
    <ds:schemaRef ds:uri="eebef177-55b5-4448-a5fb-28ea454417ee"/>
    <ds:schemaRef ds:uri="5ffd8e36-f429-4edc-ab50-c5be84842779"/>
    <ds:schemaRef ds:uri="47765e72-4413-4cff-aa40-50e617b95c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F1C655-F9C0-4995-A011-45E34CC2E0FB}">
  <ds:schemaRefs>
    <ds:schemaRef ds:uri="http://schemas.microsoft.com/office/2006/metadata/properties"/>
    <ds:schemaRef ds:uri="http://schemas.microsoft.com/office/infopath/2007/PartnerControls"/>
    <ds:schemaRef ds:uri="662745e8-e224-48e8-a2e3-254862b8c2f5"/>
    <ds:schemaRef ds:uri="47765e72-4413-4cff-aa40-50e617b95c52"/>
    <ds:schemaRef ds:uri="eebef177-55b5-4448-a5fb-28ea454417ee"/>
    <ds:schemaRef ds:uri="dbe221e7-66db-4bdb-a92c-aa517c005f15"/>
    <ds:schemaRef ds:uri="5ffd8e36-f429-4edc-ab50-c5be84842779"/>
  </ds:schemaRefs>
</ds:datastoreItem>
</file>

<file path=customXml/itemProps4.xml><?xml version="1.0" encoding="utf-8"?>
<ds:datastoreItem xmlns:ds="http://schemas.openxmlformats.org/officeDocument/2006/customXml" ds:itemID="{BF49ADE1-2C3E-4E75-A706-4AC1AE6286CF}">
  <ds:schemaRefs>
    <ds:schemaRef ds:uri="http://schemas.openxmlformats.org/officeDocument/2006/bibliography"/>
  </ds:schemaRefs>
</ds:datastoreItem>
</file>

<file path=customXml/itemProps5.xml><?xml version="1.0" encoding="utf-8"?>
<ds:datastoreItem xmlns:ds="http://schemas.openxmlformats.org/officeDocument/2006/customXml" ds:itemID="{0CEDEB1F-1242-4016-B4E3-2AD2EFADDD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WJ basic template with covers 130721</Template>
  <TotalTime>1</TotalTime>
  <Pages>17</Pages>
  <Words>3306</Words>
  <Characters>20697</Characters>
  <Application>Microsoft Office Word</Application>
  <DocSecurity>0</DocSecurity>
  <Lines>1089</Lines>
  <Paragraphs>461</Paragraphs>
  <ScaleCrop>false</ScaleCrop>
  <Company>Wilson James</Company>
  <LinksUpToDate>false</LinksUpToDate>
  <CharactersWithSpaces>23542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Oleseaden Lale</dc:creator>
  <cp:keywords/>
  <dc:description/>
  <cp:lastModifiedBy>Joel Robson</cp:lastModifiedBy>
  <cp:revision>2</cp:revision>
  <cp:lastPrinted>2021-07-13T22:43:00Z</cp:lastPrinted>
  <dcterms:created xsi:type="dcterms:W3CDTF">2026-01-29T15:12:00Z</dcterms:created>
  <dcterms:modified xsi:type="dcterms:W3CDTF">2026-01-29T15:12:00Z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0x0101000E9AD557692E154F9D2697C8C6432F76006AA1E3962CF72F4698A24DEEB897244E</vt:lpwstr>
  </property>
  <property fmtid="{D5CDD505-2E9C-101B-9397-08002B2CF9AE}" pid="3" name="TaxKeyword">
    <vt:lpwstr/>
  </property>
  <property fmtid="{D5CDD505-2E9C-101B-9397-08002B2CF9AE}" pid="4" name="Sector">
    <vt:lpwstr>Other</vt:lpwstr>
  </property>
  <property fmtid="{D5CDD505-2E9C-101B-9397-08002B2CF9AE}" pid="5" name="Order">
    <vt:r8>864900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Source-">
    <vt:lpwstr>Internal</vt:lpwstr>
  </property>
  <property fmtid="{D5CDD505-2E9C-101B-9397-08002B2CF9AE}" pid="10" name="ComplianceAssetId">
    <vt:lpwstr/>
  </property>
  <property fmtid="{D5CDD505-2E9C-101B-9397-08002B2CF9AE}" pid="11" name="TemplateUrl">
    <vt:lpwstr/>
  </property>
  <property fmtid="{D5CDD505-2E9C-101B-9397-08002B2CF9AE}" pid="12" name="ClassificationContentMarkingHeaderShapeIds">
    <vt:lpwstr>3e490b22,60c4ae0e,688d6a01</vt:lpwstr>
  </property>
  <property fmtid="{D5CDD505-2E9C-101B-9397-08002B2CF9AE}" pid="13" name="ClassificationContentMarkingHeaderFontProps">
    <vt:lpwstr>#008000,10,Calibri</vt:lpwstr>
  </property>
  <property fmtid="{D5CDD505-2E9C-101B-9397-08002B2CF9AE}" pid="14" name="ClassificationContentMarkingHeaderText">
    <vt:lpwstr>Classification : Internal</vt:lpwstr>
  </property>
  <property fmtid="{D5CDD505-2E9C-101B-9397-08002B2CF9AE}" pid="15" name="MSIP_Label_f93bfc5f-ff8f-4883-9319-b7b212efd17a_Enabled">
    <vt:lpwstr>true</vt:lpwstr>
  </property>
  <property fmtid="{D5CDD505-2E9C-101B-9397-08002B2CF9AE}" pid="16" name="MSIP_Label_f93bfc5f-ff8f-4883-9319-b7b212efd17a_SetDate">
    <vt:lpwstr>2024-02-25T17:08:30Z</vt:lpwstr>
  </property>
  <property fmtid="{D5CDD505-2E9C-101B-9397-08002B2CF9AE}" pid="17" name="MSIP_Label_f93bfc5f-ff8f-4883-9319-b7b212efd17a_Method">
    <vt:lpwstr>Standard</vt:lpwstr>
  </property>
  <property fmtid="{D5CDD505-2E9C-101B-9397-08002B2CF9AE}" pid="18" name="MSIP_Label_f93bfc5f-ff8f-4883-9319-b7b212efd17a_Name">
    <vt:lpwstr>Internal</vt:lpwstr>
  </property>
  <property fmtid="{D5CDD505-2E9C-101B-9397-08002B2CF9AE}" pid="19" name="MSIP_Label_f93bfc5f-ff8f-4883-9319-b7b212efd17a_SiteId">
    <vt:lpwstr>d64b2f45-2f43-4541-85a4-a35a2a351302</vt:lpwstr>
  </property>
  <property fmtid="{D5CDD505-2E9C-101B-9397-08002B2CF9AE}" pid="20" name="MSIP_Label_f93bfc5f-ff8f-4883-9319-b7b212efd17a_ActionId">
    <vt:lpwstr>2bf83eda-d391-470b-8c3d-702dccf30072</vt:lpwstr>
  </property>
  <property fmtid="{D5CDD505-2E9C-101B-9397-08002B2CF9AE}" pid="21" name="MSIP_Label_f93bfc5f-ff8f-4883-9319-b7b212efd17a_ContentBits">
    <vt:lpwstr>1</vt:lpwstr>
  </property>
  <property fmtid="{D5CDD505-2E9C-101B-9397-08002B2CF9AE}" pid="22" name="MediaServiceImageTags">
    <vt:lpwstr/>
  </property>
  <property fmtid="{D5CDD505-2E9C-101B-9397-08002B2CF9AE}" pid="23" name="PermitDocumentType">
    <vt:lpwstr/>
  </property>
  <property fmtid="{D5CDD505-2E9C-101B-9397-08002B2CF9AE}" pid="24" name="TypeofPermit">
    <vt:lpwstr>32;#Bespoke|743fbb82-64b4-442a-8bac-afa632175399</vt:lpwstr>
  </property>
  <property fmtid="{D5CDD505-2E9C-101B-9397-08002B2CF9AE}" pid="25" name="DisclosureStatus">
    <vt:lpwstr>42;#Internal Only|8ea715af-5874-4d14-8309-f46c5fa3b3b6</vt:lpwstr>
  </property>
  <property fmtid="{D5CDD505-2E9C-101B-9397-08002B2CF9AE}" pid="26" name="ActivityGrouping">
    <vt:lpwstr>14;#Application ＆ Associated Docs|5eadfd3c-6deb-44e1-b7e1-16accd427bec</vt:lpwstr>
  </property>
  <property fmtid="{D5CDD505-2E9C-101B-9397-08002B2CF9AE}" pid="27" name="Catchment">
    <vt:lpwstr/>
  </property>
  <property fmtid="{D5CDD505-2E9C-101B-9397-08002B2CF9AE}" pid="28" name="MajorProjectID">
    <vt:lpwstr/>
  </property>
  <property fmtid="{D5CDD505-2E9C-101B-9397-08002B2CF9AE}" pid="29" name="StandardRulesID">
    <vt:lpwstr/>
  </property>
  <property fmtid="{D5CDD505-2E9C-101B-9397-08002B2CF9AE}" pid="30" name="CessationStatus">
    <vt:lpwstr/>
  </property>
  <property fmtid="{D5CDD505-2E9C-101B-9397-08002B2CF9AE}" pid="31" name="Regime">
    <vt:lpwstr>11;#EPR|0e5af97d-1a8c-4d8f-a20b-528a11cab1f6</vt:lpwstr>
  </property>
  <property fmtid="{D5CDD505-2E9C-101B-9397-08002B2CF9AE}" pid="32" name="RegulatedActivitySub_x002d_Class">
    <vt:lpwstr/>
  </property>
  <property fmtid="{D5CDD505-2E9C-101B-9397-08002B2CF9AE}" pid="33" name="RegulatedActivitySub-Class">
    <vt:lpwstr/>
  </property>
  <property fmtid="{D5CDD505-2E9C-101B-9397-08002B2CF9AE}" pid="34" name="EventType1">
    <vt:lpwstr/>
  </property>
  <property fmtid="{D5CDD505-2E9C-101B-9397-08002B2CF9AE}" pid="35" name="RegulatedActivityClass">
    <vt:lpwstr>40;#Waste Operations|dc63c9b7-da6e-463c-b2cf-265b08d49156</vt:lpwstr>
  </property>
  <property fmtid="{D5CDD505-2E9C-101B-9397-08002B2CF9AE}" pid="36" name="SysUpdateNoER">
    <vt:lpwstr>No</vt:lpwstr>
  </property>
</Properties>
</file>