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DD992" w14:textId="48213417" w:rsidR="00123439" w:rsidRDefault="005330C4" w:rsidP="005330C4">
      <w:pPr>
        <w:pStyle w:val="Heading1"/>
        <w:numPr>
          <w:ilvl w:val="0"/>
          <w:numId w:val="0"/>
        </w:numPr>
        <w:ind w:left="432" w:hanging="432"/>
      </w:pPr>
      <w:r>
        <w:t xml:space="preserve">Details of Company </w:t>
      </w:r>
      <w:r w:rsidR="00906EBC">
        <w:t xml:space="preserve">Secretary and </w:t>
      </w:r>
      <w:r>
        <w:t>Directors</w:t>
      </w:r>
    </w:p>
    <w:p w14:paraId="54DDE9E1" w14:textId="77777777" w:rsidR="005330C4" w:rsidRDefault="005330C4" w:rsidP="005330C4"/>
    <w:p w14:paraId="31C389BA" w14:textId="6BF70AF6" w:rsidR="005330C4" w:rsidRDefault="005330C4" w:rsidP="005330C4">
      <w:pPr>
        <w:pStyle w:val="Caption"/>
      </w:pPr>
      <w:r>
        <w:t>Company Secretary</w:t>
      </w:r>
    </w:p>
    <w:p w14:paraId="7BEBE94F" w14:textId="59BB4102" w:rsidR="005330C4" w:rsidRDefault="00913013" w:rsidP="005330C4">
      <w:r>
        <w:t>REID, Colin Stuart</w:t>
      </w:r>
    </w:p>
    <w:p w14:paraId="437ED14D" w14:textId="77777777" w:rsidR="00913013" w:rsidRDefault="00913013" w:rsidP="005330C4"/>
    <w:p w14:paraId="386EBD50" w14:textId="67EDA41A" w:rsidR="009F4864" w:rsidRDefault="009F4864" w:rsidP="009F4864">
      <w:pPr>
        <w:rPr>
          <w:b/>
          <w:bCs/>
        </w:rPr>
      </w:pPr>
      <w:r>
        <w:rPr>
          <w:b/>
          <w:bCs/>
        </w:rPr>
        <w:t>Director</w:t>
      </w:r>
    </w:p>
    <w:p w14:paraId="0B618753" w14:textId="3E5BEF07" w:rsidR="009F4864" w:rsidRPr="00E72D6B" w:rsidRDefault="009F4864" w:rsidP="009F4864">
      <w:r>
        <w:t>CARRUTHERS, Jenifer</w:t>
      </w:r>
    </w:p>
    <w:p w14:paraId="5A7AE9F8" w14:textId="77777777" w:rsidR="009F4864" w:rsidRDefault="009F4864" w:rsidP="005330C4">
      <w:pPr>
        <w:rPr>
          <w:b/>
          <w:bCs/>
        </w:rPr>
      </w:pPr>
    </w:p>
    <w:p w14:paraId="17DA9FFE" w14:textId="2C573992" w:rsidR="00913013" w:rsidRDefault="00E72D6B" w:rsidP="005330C4">
      <w:pPr>
        <w:rPr>
          <w:b/>
          <w:bCs/>
        </w:rPr>
      </w:pPr>
      <w:r>
        <w:rPr>
          <w:b/>
          <w:bCs/>
        </w:rPr>
        <w:t>Director</w:t>
      </w:r>
    </w:p>
    <w:p w14:paraId="14B62E0E" w14:textId="1ACA080B" w:rsidR="00E72D6B" w:rsidRPr="00E72D6B" w:rsidRDefault="0097783D" w:rsidP="005330C4">
      <w:r>
        <w:t>CLARK, David Macbrayne</w:t>
      </w:r>
    </w:p>
    <w:p w14:paraId="5063182F" w14:textId="77777777" w:rsidR="00100A18" w:rsidRDefault="00100A18" w:rsidP="00A727AB">
      <w:pPr>
        <w:rPr>
          <w:b/>
          <w:bCs/>
        </w:rPr>
      </w:pPr>
    </w:p>
    <w:p w14:paraId="53D01AD2" w14:textId="29485D13" w:rsidR="00A727AB" w:rsidRPr="00A727AB" w:rsidRDefault="00A727AB" w:rsidP="00A727AB">
      <w:r>
        <w:rPr>
          <w:b/>
          <w:bCs/>
        </w:rPr>
        <w:t>Director</w:t>
      </w:r>
    </w:p>
    <w:p w14:paraId="71A1BA29" w14:textId="69D03426" w:rsidR="00A727AB" w:rsidRPr="00E72D6B" w:rsidRDefault="00A727AB" w:rsidP="00A727AB">
      <w:r>
        <w:t>FERGUSON-GOULD, Emma</w:t>
      </w:r>
    </w:p>
    <w:p w14:paraId="130CB717" w14:textId="77777777" w:rsidR="00100A18" w:rsidRDefault="00100A18" w:rsidP="00A727AB"/>
    <w:p w14:paraId="3383BD27" w14:textId="35B8277A" w:rsidR="00B56142" w:rsidRDefault="00B56142" w:rsidP="00A727AB">
      <w:r>
        <w:rPr>
          <w:b/>
          <w:bCs/>
        </w:rPr>
        <w:t>Director</w:t>
      </w:r>
    </w:p>
    <w:p w14:paraId="51317FA9" w14:textId="74437D3B" w:rsidR="00B56142" w:rsidRDefault="00B56142" w:rsidP="00A727AB">
      <w:r>
        <w:t>FLETCHER, Robert Andrew</w:t>
      </w:r>
    </w:p>
    <w:p w14:paraId="3673BEFE" w14:textId="77777777" w:rsidR="00100A18" w:rsidRDefault="00100A18" w:rsidP="00A727AB"/>
    <w:p w14:paraId="5CA0E5B6" w14:textId="6641E378" w:rsidR="004966E0" w:rsidRDefault="004966E0" w:rsidP="00A727AB">
      <w:pPr>
        <w:rPr>
          <w:b/>
          <w:bCs/>
        </w:rPr>
      </w:pPr>
      <w:r>
        <w:rPr>
          <w:b/>
          <w:bCs/>
        </w:rPr>
        <w:t>Director</w:t>
      </w:r>
    </w:p>
    <w:p w14:paraId="58BEDC44" w14:textId="223E33EF" w:rsidR="004966E0" w:rsidRDefault="004966E0" w:rsidP="00A727AB">
      <w:r>
        <w:t>FRISBY, Gordon James</w:t>
      </w:r>
    </w:p>
    <w:p w14:paraId="7F2514B7" w14:textId="77777777" w:rsidR="00100A18" w:rsidRDefault="00100A18" w:rsidP="00A727AB"/>
    <w:p w14:paraId="5B3320BF" w14:textId="5F894A16" w:rsidR="004966E0" w:rsidRDefault="004966E0" w:rsidP="00A727AB">
      <w:pPr>
        <w:rPr>
          <w:b/>
          <w:bCs/>
        </w:rPr>
      </w:pPr>
      <w:r>
        <w:rPr>
          <w:b/>
          <w:bCs/>
        </w:rPr>
        <w:t>Director</w:t>
      </w:r>
    </w:p>
    <w:p w14:paraId="6EAC91BB" w14:textId="07E15957" w:rsidR="004966E0" w:rsidRDefault="000E7387" w:rsidP="00A727AB">
      <w:r>
        <w:t>HABEN, Simon Robert</w:t>
      </w:r>
    </w:p>
    <w:p w14:paraId="18CD5A9A" w14:textId="77777777" w:rsidR="00100A18" w:rsidRDefault="00100A18" w:rsidP="00A727AB"/>
    <w:p w14:paraId="2873C3CD" w14:textId="14972D14" w:rsidR="000E7387" w:rsidRDefault="001222D2" w:rsidP="00A727AB">
      <w:pPr>
        <w:rPr>
          <w:b/>
          <w:bCs/>
        </w:rPr>
      </w:pPr>
      <w:r>
        <w:rPr>
          <w:b/>
          <w:bCs/>
        </w:rPr>
        <w:t>Director</w:t>
      </w:r>
    </w:p>
    <w:p w14:paraId="1DD28E18" w14:textId="0CA18E68" w:rsidR="001222D2" w:rsidRDefault="001222D2" w:rsidP="00A727AB">
      <w:r>
        <w:t>HAYNES, Lawrence John</w:t>
      </w:r>
    </w:p>
    <w:p w14:paraId="7E744240" w14:textId="77777777" w:rsidR="001222D2" w:rsidRPr="001222D2" w:rsidRDefault="001222D2" w:rsidP="00A727AB"/>
    <w:p w14:paraId="15D1164C" w14:textId="1E06A177" w:rsidR="00A727AB" w:rsidRDefault="00D8310A" w:rsidP="00095785">
      <w:pPr>
        <w:rPr>
          <w:b/>
          <w:bCs/>
        </w:rPr>
      </w:pPr>
      <w:r>
        <w:rPr>
          <w:b/>
          <w:bCs/>
        </w:rPr>
        <w:t>Director</w:t>
      </w:r>
    </w:p>
    <w:p w14:paraId="16AE6957" w14:textId="553222A9" w:rsidR="00D8310A" w:rsidRDefault="00D8310A" w:rsidP="00095785">
      <w:r>
        <w:t>RAINFORD, Frank</w:t>
      </w:r>
    </w:p>
    <w:p w14:paraId="5869598C" w14:textId="77777777" w:rsidR="00100A18" w:rsidRDefault="00100A18" w:rsidP="00095785"/>
    <w:p w14:paraId="6EA487FA" w14:textId="58275CDF" w:rsidR="00D8310A" w:rsidRDefault="00D8310A" w:rsidP="00095785">
      <w:pPr>
        <w:rPr>
          <w:b/>
          <w:bCs/>
        </w:rPr>
      </w:pPr>
      <w:r>
        <w:rPr>
          <w:b/>
          <w:bCs/>
        </w:rPr>
        <w:t>Director</w:t>
      </w:r>
    </w:p>
    <w:p w14:paraId="5260F3FB" w14:textId="022ADDC1" w:rsidR="00D8310A" w:rsidRDefault="00153172" w:rsidP="00095785">
      <w:r>
        <w:t>RAYMENT, Fiona Elizabeth, Dr</w:t>
      </w:r>
    </w:p>
    <w:p w14:paraId="0D6E7A0C" w14:textId="77777777" w:rsidR="006B6DAD" w:rsidRPr="00913013" w:rsidRDefault="006B6DAD" w:rsidP="002B5EFB"/>
    <w:p w14:paraId="3606A90B" w14:textId="7922AEF9" w:rsidR="007B5CF8" w:rsidRDefault="007B5CF8" w:rsidP="007B5CF8">
      <w:pPr>
        <w:rPr>
          <w:b/>
          <w:bCs/>
        </w:rPr>
      </w:pPr>
      <w:r>
        <w:rPr>
          <w:b/>
          <w:bCs/>
        </w:rPr>
        <w:t>Director</w:t>
      </w:r>
    </w:p>
    <w:p w14:paraId="388FC96A" w14:textId="050D1D37" w:rsidR="007B5CF8" w:rsidRDefault="007B5CF8" w:rsidP="007B5CF8">
      <w:r>
        <w:t>SCOTT, Jayne Patricia</w:t>
      </w:r>
    </w:p>
    <w:p w14:paraId="60BE50C6" w14:textId="77777777" w:rsidR="00153172" w:rsidRPr="00D8310A" w:rsidRDefault="00153172" w:rsidP="00095785"/>
    <w:sectPr w:rsidR="00153172" w:rsidRPr="00D8310A" w:rsidSect="001E37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851" w:left="1440" w:header="426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EBD02" w14:textId="77777777" w:rsidR="00A67688" w:rsidRPr="00C56319" w:rsidRDefault="00A67688" w:rsidP="0055541B">
      <w:pPr>
        <w:pStyle w:val="Footer"/>
        <w:rPr>
          <w:sz w:val="4"/>
          <w:szCs w:val="4"/>
        </w:rPr>
      </w:pPr>
    </w:p>
  </w:endnote>
  <w:endnote w:type="continuationSeparator" w:id="0">
    <w:p w14:paraId="6DF44F62" w14:textId="77777777" w:rsidR="00A67688" w:rsidRDefault="00A67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CCE273-20A3-47B8-A2A2-67FDBB30B9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3FF3063-601A-4C03-B680-A44446187C38}"/>
    <w:embedBold r:id="rId3" w:fontKey="{B2C16A65-48CD-4EE8-926B-8F6FEDB80D0C}"/>
    <w:embedItalic r:id="rId4" w:fontKey="{69EDF356-BA6B-4722-A3F8-4F4897ED37AE}"/>
    <w:embedBoldItalic r:id="rId5" w:fontKey="{4EB6B165-6D94-46EE-88AB-723BB5144D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2DF0674-C710-4472-9DDF-F2A943199D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4ACD0" w14:textId="77777777" w:rsidR="004B1132" w:rsidRDefault="004B11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21"/>
    </w:tblGrid>
    <w:tr w:rsidR="00095785" w14:paraId="002FAF8B" w14:textId="77777777" w:rsidTr="00095785">
      <w:tc>
        <w:tcPr>
          <w:tcW w:w="4621" w:type="dxa"/>
        </w:tcPr>
        <w:p w14:paraId="4F5952FF" w14:textId="12BF60AD" w:rsidR="00095785" w:rsidRDefault="00095785" w:rsidP="0022674B">
          <w:pPr>
            <w:pStyle w:val="Footer"/>
          </w:pPr>
        </w:p>
      </w:tc>
      <w:tc>
        <w:tcPr>
          <w:tcW w:w="4622" w:type="dxa"/>
        </w:tcPr>
        <w:sdt>
          <w:sdtPr>
            <w:id w:val="138088606"/>
            <w:docPartObj>
              <w:docPartGallery w:val="Page Numbers (Bottom of Page)"/>
              <w:docPartUnique/>
            </w:docPartObj>
          </w:sdtPr>
          <w:sdtContent>
            <w:sdt>
              <w:sdtPr>
                <w:id w:val="-601726061"/>
                <w:docPartObj>
                  <w:docPartGallery w:val="Page Numbers (Top of Page)"/>
                  <w:docPartUnique/>
                </w:docPartObj>
              </w:sdtPr>
              <w:sdtContent>
                <w:p w14:paraId="30D1EAF6" w14:textId="77777777" w:rsidR="00095785" w:rsidRDefault="00095785" w:rsidP="0022674B">
                  <w:pPr>
                    <w:pStyle w:val="Footer"/>
                    <w:jc w:val="right"/>
                  </w:pPr>
                  <w:r w:rsidRPr="00FE1141">
                    <w:t xml:space="preserve">Page </w:t>
                  </w:r>
                  <w:r w:rsidRPr="00FE1141">
                    <w:rPr>
                      <w:sz w:val="24"/>
                    </w:rPr>
                    <w:fldChar w:fldCharType="begin"/>
                  </w:r>
                  <w:r w:rsidRPr="00FE1141">
                    <w:instrText xml:space="preserve"> PAGE </w:instrText>
                  </w:r>
                  <w:r w:rsidRPr="00FE1141">
                    <w:rPr>
                      <w:sz w:val="24"/>
                    </w:rPr>
                    <w:fldChar w:fldCharType="separate"/>
                  </w:r>
                  <w:r w:rsidR="007C75E5">
                    <w:rPr>
                      <w:noProof/>
                    </w:rPr>
                    <w:t>2</w:t>
                  </w:r>
                  <w:r w:rsidRPr="00FE1141">
                    <w:rPr>
                      <w:sz w:val="24"/>
                    </w:rPr>
                    <w:fldChar w:fldCharType="end"/>
                  </w:r>
                  <w:r w:rsidRPr="00FE1141">
                    <w:t xml:space="preserve"> of </w:t>
                  </w:r>
                  <w:fldSimple w:instr=" NUMPAGES  ">
                    <w:r w:rsidR="007C75E5">
                      <w:rPr>
                        <w:noProof/>
                      </w:rPr>
                      <w:t>3</w:t>
                    </w:r>
                  </w:fldSimple>
                </w:p>
              </w:sdtContent>
            </w:sdt>
          </w:sdtContent>
        </w:sdt>
      </w:tc>
    </w:tr>
  </w:tbl>
  <w:p w14:paraId="406E289C" w14:textId="77777777" w:rsidR="00095785" w:rsidRDefault="000957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21"/>
    </w:tblGrid>
    <w:tr w:rsidR="00095785" w14:paraId="7B36665C" w14:textId="77777777" w:rsidTr="00095785">
      <w:tc>
        <w:tcPr>
          <w:tcW w:w="4621" w:type="dxa"/>
        </w:tcPr>
        <w:p w14:paraId="225D6805" w14:textId="77777777" w:rsidR="00095785" w:rsidRDefault="00095785">
          <w:pPr>
            <w:pStyle w:val="Footer"/>
          </w:pPr>
        </w:p>
      </w:tc>
      <w:tc>
        <w:tcPr>
          <w:tcW w:w="4622" w:type="dxa"/>
        </w:tcPr>
        <w:sdt>
          <w:sdtPr>
            <w:id w:val="357624650"/>
            <w:docPartObj>
              <w:docPartGallery w:val="Page Numbers (Bottom of Page)"/>
              <w:docPartUnique/>
            </w:docPartObj>
          </w:sdtPr>
          <w:sdtContent>
            <w:sdt>
              <w:sdtPr>
                <w:id w:val="-612131297"/>
                <w:docPartObj>
                  <w:docPartGallery w:val="Page Numbers (Top of Page)"/>
                  <w:docPartUnique/>
                </w:docPartObj>
              </w:sdtPr>
              <w:sdtContent>
                <w:p w14:paraId="746C5644" w14:textId="77777777" w:rsidR="00095785" w:rsidRDefault="00095785" w:rsidP="00095785">
                  <w:pPr>
                    <w:pStyle w:val="Footer"/>
                    <w:jc w:val="right"/>
                  </w:pPr>
                  <w:r w:rsidRPr="00FE1141">
                    <w:t xml:space="preserve">Page </w:t>
                  </w:r>
                  <w:r w:rsidRPr="00FE1141">
                    <w:rPr>
                      <w:sz w:val="24"/>
                    </w:rPr>
                    <w:fldChar w:fldCharType="begin"/>
                  </w:r>
                  <w:r w:rsidRPr="00FE1141">
                    <w:instrText xml:space="preserve"> PAGE </w:instrText>
                  </w:r>
                  <w:r w:rsidRPr="00FE1141">
                    <w:rPr>
                      <w:sz w:val="24"/>
                    </w:rPr>
                    <w:fldChar w:fldCharType="separate"/>
                  </w:r>
                  <w:r w:rsidR="007C75E5">
                    <w:rPr>
                      <w:noProof/>
                    </w:rPr>
                    <w:t>1</w:t>
                  </w:r>
                  <w:r w:rsidRPr="00FE1141">
                    <w:rPr>
                      <w:sz w:val="24"/>
                    </w:rPr>
                    <w:fldChar w:fldCharType="end"/>
                  </w:r>
                  <w:r w:rsidRPr="00FE1141">
                    <w:t xml:space="preserve"> of </w:t>
                  </w:r>
                  <w:fldSimple w:instr=" NUMPAGES  ">
                    <w:r w:rsidR="007C75E5">
                      <w:rPr>
                        <w:noProof/>
                      </w:rPr>
                      <w:t>3</w:t>
                    </w:r>
                  </w:fldSimple>
                </w:p>
              </w:sdtContent>
            </w:sdt>
          </w:sdtContent>
        </w:sdt>
      </w:tc>
    </w:tr>
  </w:tbl>
  <w:p w14:paraId="7101DAC5" w14:textId="77777777" w:rsidR="00095785" w:rsidRDefault="00095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2014C" w14:textId="77777777" w:rsidR="00A67688" w:rsidRDefault="00A67688">
      <w:r>
        <w:separator/>
      </w:r>
    </w:p>
  </w:footnote>
  <w:footnote w:type="continuationSeparator" w:id="0">
    <w:p w14:paraId="0D123964" w14:textId="77777777" w:rsidR="00A67688" w:rsidRDefault="00A67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C4FCC" w14:textId="77777777" w:rsidR="004B1132" w:rsidRDefault="004B11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8"/>
      <w:gridCol w:w="3025"/>
      <w:gridCol w:w="3034"/>
    </w:tblGrid>
    <w:tr w:rsidR="007C75E5" w14:paraId="75D20E7E" w14:textId="77777777" w:rsidTr="007C75E5">
      <w:trPr>
        <w:trHeight w:val="699"/>
      </w:trPr>
      <w:tc>
        <w:tcPr>
          <w:tcW w:w="3064" w:type="dxa"/>
        </w:tcPr>
        <w:p w14:paraId="352D8034" w14:textId="77777777" w:rsidR="007C75E5" w:rsidRDefault="007C75E5" w:rsidP="005F5E97">
          <w:pPr>
            <w:pStyle w:val="Header"/>
          </w:pPr>
        </w:p>
      </w:tc>
      <w:tc>
        <w:tcPr>
          <w:tcW w:w="3088" w:type="dxa"/>
          <w:vAlign w:val="center"/>
        </w:tcPr>
        <w:p w14:paraId="2D9C25EE" w14:textId="678BE473" w:rsidR="007C75E5" w:rsidRPr="00544A46" w:rsidRDefault="004C3EB6" w:rsidP="005F5E97">
          <w:pPr>
            <w:pStyle w:val="Header"/>
            <w:jc w:val="center"/>
            <w:rPr>
              <w:b/>
            </w:rPr>
          </w:pPr>
          <w:r>
            <w:rPr>
              <w:b/>
            </w:rPr>
            <w:t>OFFICIAL</w:t>
          </w:r>
        </w:p>
      </w:tc>
      <w:tc>
        <w:tcPr>
          <w:tcW w:w="3091" w:type="dxa"/>
          <w:vAlign w:val="center"/>
        </w:tcPr>
        <w:p w14:paraId="5A67E989" w14:textId="6311E4BF" w:rsidR="007C75E5" w:rsidRDefault="007C75E5" w:rsidP="001E4A27">
          <w:pPr>
            <w:pStyle w:val="Header"/>
            <w:jc w:val="right"/>
          </w:pPr>
          <w:r>
            <w:t>ES</w:t>
          </w:r>
          <w:r w:rsidR="004C3EB6">
            <w:t>(24)P410</w:t>
          </w:r>
        </w:p>
        <w:p w14:paraId="5F7710F2" w14:textId="44C9ECE3" w:rsidR="007C75E5" w:rsidRPr="00527C8B" w:rsidRDefault="007C75E5" w:rsidP="001E4A27">
          <w:pPr>
            <w:pStyle w:val="Header"/>
            <w:jc w:val="right"/>
            <w:rPr>
              <w:highlight w:val="yellow"/>
            </w:rPr>
          </w:pPr>
          <w:r w:rsidRPr="004C3EB6">
            <w:t>Issu</w:t>
          </w:r>
          <w:r w:rsidR="004C3EB6" w:rsidRPr="004C3EB6">
            <w:t>e 1</w:t>
          </w:r>
          <w:r w:rsidRPr="004C3EB6">
            <w:t xml:space="preserve"> </w:t>
          </w:r>
        </w:p>
      </w:tc>
    </w:tr>
  </w:tbl>
  <w:p w14:paraId="1682FE46" w14:textId="77777777" w:rsidR="00B57DE9" w:rsidRPr="00544A46" w:rsidRDefault="00B57DE9" w:rsidP="00544A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5"/>
      <w:gridCol w:w="3027"/>
      <w:gridCol w:w="3025"/>
    </w:tblGrid>
    <w:tr w:rsidR="00095785" w14:paraId="553D1D85" w14:textId="77777777" w:rsidTr="002417BC">
      <w:trPr>
        <w:trHeight w:val="699"/>
      </w:trPr>
      <w:tc>
        <w:tcPr>
          <w:tcW w:w="3070" w:type="dxa"/>
        </w:tcPr>
        <w:p w14:paraId="1907E5DE" w14:textId="77777777" w:rsidR="00095785" w:rsidRDefault="002417BC" w:rsidP="0022674B">
          <w:pPr>
            <w:pStyle w:val="Header"/>
          </w:pPr>
          <w:r w:rsidRPr="00A62749">
            <w:rPr>
              <w:b/>
              <w:bCs/>
              <w:noProof/>
            </w:rPr>
            <w:drawing>
              <wp:anchor distT="0" distB="0" distL="114300" distR="114300" simplePos="0" relativeHeight="251659264" behindDoc="0" locked="0" layoutInCell="1" allowOverlap="1" wp14:anchorId="2D59E414" wp14:editId="6C8FA7C8">
                <wp:simplePos x="0" y="0"/>
                <wp:positionH relativeFrom="column">
                  <wp:posOffset>73998</wp:posOffset>
                </wp:positionH>
                <wp:positionV relativeFrom="paragraph">
                  <wp:posOffset>46623</wp:posOffset>
                </wp:positionV>
                <wp:extent cx="1279103" cy="643329"/>
                <wp:effectExtent l="0" t="0" r="0" b="4445"/>
                <wp:wrapNone/>
                <wp:docPr id="1966099918" name="Picture 19660999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127" cy="64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092" w:type="dxa"/>
          <w:vAlign w:val="center"/>
        </w:tcPr>
        <w:p w14:paraId="5F0A3689" w14:textId="1DB5430B" w:rsidR="00095785" w:rsidRPr="00544A46" w:rsidRDefault="003C5F7C" w:rsidP="0022674B">
          <w:pPr>
            <w:pStyle w:val="Header"/>
            <w:jc w:val="center"/>
            <w:rPr>
              <w:b/>
            </w:rPr>
          </w:pPr>
          <w:r>
            <w:rPr>
              <w:b/>
            </w:rPr>
            <w:t>OFFICAL</w:t>
          </w:r>
        </w:p>
      </w:tc>
      <w:tc>
        <w:tcPr>
          <w:tcW w:w="3081" w:type="dxa"/>
          <w:vAlign w:val="center"/>
        </w:tcPr>
        <w:p w14:paraId="25DB0B26" w14:textId="1C7203A2" w:rsidR="00095785" w:rsidRDefault="007C75E5" w:rsidP="0022674B">
          <w:pPr>
            <w:pStyle w:val="Header"/>
            <w:jc w:val="right"/>
          </w:pPr>
          <w:r>
            <w:t>ES</w:t>
          </w:r>
          <w:r w:rsidR="0090130B">
            <w:t>(24)</w:t>
          </w:r>
          <w:r w:rsidR="003C5F7C">
            <w:t>P</w:t>
          </w:r>
          <w:r w:rsidR="005330C4">
            <w:t>410</w:t>
          </w:r>
        </w:p>
        <w:p w14:paraId="5F47816D" w14:textId="3AE97101" w:rsidR="00095785" w:rsidRPr="00527C8B" w:rsidRDefault="00095785" w:rsidP="007C75E5">
          <w:pPr>
            <w:pStyle w:val="Header"/>
            <w:jc w:val="right"/>
            <w:rPr>
              <w:highlight w:val="yellow"/>
            </w:rPr>
          </w:pPr>
          <w:r w:rsidRPr="005330C4">
            <w:t>Issue</w:t>
          </w:r>
          <w:r w:rsidR="007C75E5" w:rsidRPr="005330C4">
            <w:t xml:space="preserve"> </w:t>
          </w:r>
          <w:r w:rsidR="004B1132">
            <w:t>2</w:t>
          </w:r>
        </w:p>
      </w:tc>
    </w:tr>
  </w:tbl>
  <w:p w14:paraId="24A258E0" w14:textId="77777777" w:rsidR="00B57DE9" w:rsidRDefault="00B57D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56B4D"/>
    <w:multiLevelType w:val="hybridMultilevel"/>
    <w:tmpl w:val="5308EE42"/>
    <w:lvl w:ilvl="0" w:tplc="296C643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92604"/>
    <w:multiLevelType w:val="hybridMultilevel"/>
    <w:tmpl w:val="B2469C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E9427C"/>
    <w:multiLevelType w:val="hybridMultilevel"/>
    <w:tmpl w:val="99B2A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42093"/>
    <w:multiLevelType w:val="hybridMultilevel"/>
    <w:tmpl w:val="AE768F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3064D"/>
    <w:multiLevelType w:val="hybridMultilevel"/>
    <w:tmpl w:val="76DA267E"/>
    <w:lvl w:ilvl="0" w:tplc="0E16AE0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BB0A55"/>
    <w:multiLevelType w:val="hybridMultilevel"/>
    <w:tmpl w:val="06621E1A"/>
    <w:lvl w:ilvl="0" w:tplc="366AC7D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07935"/>
    <w:multiLevelType w:val="hybridMultilevel"/>
    <w:tmpl w:val="91D64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F058B"/>
    <w:multiLevelType w:val="hybridMultilevel"/>
    <w:tmpl w:val="C85C09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105676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0ED0B3C"/>
    <w:multiLevelType w:val="hybridMultilevel"/>
    <w:tmpl w:val="FC2EFB24"/>
    <w:lvl w:ilvl="0" w:tplc="F45645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F00CC0"/>
    <w:multiLevelType w:val="hybridMultilevel"/>
    <w:tmpl w:val="9DE83E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3A65A9"/>
    <w:multiLevelType w:val="hybridMultilevel"/>
    <w:tmpl w:val="B5309D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936ABA"/>
    <w:multiLevelType w:val="hybridMultilevel"/>
    <w:tmpl w:val="03763CDE"/>
    <w:lvl w:ilvl="0" w:tplc="AEEE7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644CA"/>
    <w:multiLevelType w:val="hybridMultilevel"/>
    <w:tmpl w:val="5D7CC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DF4462"/>
    <w:multiLevelType w:val="hybridMultilevel"/>
    <w:tmpl w:val="1A6297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EF0772"/>
    <w:multiLevelType w:val="hybridMultilevel"/>
    <w:tmpl w:val="1BE22D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492626">
    <w:abstractNumId w:val="1"/>
  </w:num>
  <w:num w:numId="2" w16cid:durableId="983588533">
    <w:abstractNumId w:val="13"/>
  </w:num>
  <w:num w:numId="3" w16cid:durableId="886571754">
    <w:abstractNumId w:val="8"/>
  </w:num>
  <w:num w:numId="4" w16cid:durableId="1421028521">
    <w:abstractNumId w:val="15"/>
  </w:num>
  <w:num w:numId="5" w16cid:durableId="223175307">
    <w:abstractNumId w:val="5"/>
  </w:num>
  <w:num w:numId="6" w16cid:durableId="1023478219">
    <w:abstractNumId w:val="0"/>
  </w:num>
  <w:num w:numId="7" w16cid:durableId="1510490278">
    <w:abstractNumId w:val="11"/>
  </w:num>
  <w:num w:numId="8" w16cid:durableId="685714845">
    <w:abstractNumId w:val="10"/>
  </w:num>
  <w:num w:numId="9" w16cid:durableId="1241867529">
    <w:abstractNumId w:val="7"/>
  </w:num>
  <w:num w:numId="10" w16cid:durableId="581184039">
    <w:abstractNumId w:val="8"/>
  </w:num>
  <w:num w:numId="11" w16cid:durableId="669917188">
    <w:abstractNumId w:val="3"/>
  </w:num>
  <w:num w:numId="12" w16cid:durableId="756680830">
    <w:abstractNumId w:val="14"/>
  </w:num>
  <w:num w:numId="13" w16cid:durableId="1581713436">
    <w:abstractNumId w:val="9"/>
  </w:num>
  <w:num w:numId="14" w16cid:durableId="1411804050">
    <w:abstractNumId w:val="12"/>
  </w:num>
  <w:num w:numId="15" w16cid:durableId="1393579315">
    <w:abstractNumId w:val="8"/>
  </w:num>
  <w:num w:numId="16" w16cid:durableId="2117021594">
    <w:abstractNumId w:val="8"/>
  </w:num>
  <w:num w:numId="17" w16cid:durableId="517961388">
    <w:abstractNumId w:val="8"/>
  </w:num>
  <w:num w:numId="18" w16cid:durableId="1610161263">
    <w:abstractNumId w:val="6"/>
  </w:num>
  <w:num w:numId="19" w16cid:durableId="1739741042">
    <w:abstractNumId w:val="2"/>
  </w:num>
  <w:num w:numId="20" w16cid:durableId="371225396">
    <w:abstractNumId w:val="4"/>
  </w:num>
  <w:num w:numId="21" w16cid:durableId="2131850708">
    <w:abstractNumId w:val="4"/>
  </w:num>
  <w:num w:numId="22" w16cid:durableId="175632121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lickAndTypeStyle w:val="Body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Type" w:val="Unknown"/>
    <w:docVar w:name="PaneSeries" w:val="N"/>
    <w:docVar w:name="RealBuildDate" w:val="Not recorded"/>
    <w:docVar w:name="RevDate" w:val="8 Aug 2007"/>
    <w:docVar w:name="RevNo" w:val="11.00"/>
    <w:docVar w:name="SummaryInfoSet" w:val="Y"/>
  </w:docVars>
  <w:rsids>
    <w:rsidRoot w:val="00C65DCF"/>
    <w:rsid w:val="0000038F"/>
    <w:rsid w:val="00001811"/>
    <w:rsid w:val="000039EB"/>
    <w:rsid w:val="000059B5"/>
    <w:rsid w:val="0000733F"/>
    <w:rsid w:val="000144F7"/>
    <w:rsid w:val="00016C76"/>
    <w:rsid w:val="00016EA5"/>
    <w:rsid w:val="00025030"/>
    <w:rsid w:val="0003089D"/>
    <w:rsid w:val="00031F0D"/>
    <w:rsid w:val="00032E08"/>
    <w:rsid w:val="00036A0D"/>
    <w:rsid w:val="000373BA"/>
    <w:rsid w:val="0004164A"/>
    <w:rsid w:val="000438D7"/>
    <w:rsid w:val="00044A40"/>
    <w:rsid w:val="00050F62"/>
    <w:rsid w:val="000607A7"/>
    <w:rsid w:val="00061FBA"/>
    <w:rsid w:val="0006224F"/>
    <w:rsid w:val="00062A08"/>
    <w:rsid w:val="000638E1"/>
    <w:rsid w:val="00065000"/>
    <w:rsid w:val="00075555"/>
    <w:rsid w:val="00080897"/>
    <w:rsid w:val="00085C6F"/>
    <w:rsid w:val="00085ECF"/>
    <w:rsid w:val="0009522E"/>
    <w:rsid w:val="00095785"/>
    <w:rsid w:val="00097694"/>
    <w:rsid w:val="000A0696"/>
    <w:rsid w:val="000A6F26"/>
    <w:rsid w:val="000A75DF"/>
    <w:rsid w:val="000B2BE9"/>
    <w:rsid w:val="000B3539"/>
    <w:rsid w:val="000B6CC0"/>
    <w:rsid w:val="000C0B0D"/>
    <w:rsid w:val="000C64CE"/>
    <w:rsid w:val="000C65C0"/>
    <w:rsid w:val="000C6959"/>
    <w:rsid w:val="000C6AB4"/>
    <w:rsid w:val="000D06BF"/>
    <w:rsid w:val="000D1689"/>
    <w:rsid w:val="000D42CC"/>
    <w:rsid w:val="000D66A0"/>
    <w:rsid w:val="000D688B"/>
    <w:rsid w:val="000E0120"/>
    <w:rsid w:val="000E7078"/>
    <w:rsid w:val="000E7387"/>
    <w:rsid w:val="000F10EE"/>
    <w:rsid w:val="001008F8"/>
    <w:rsid w:val="00100A18"/>
    <w:rsid w:val="00100CC4"/>
    <w:rsid w:val="00101777"/>
    <w:rsid w:val="00103A91"/>
    <w:rsid w:val="00104686"/>
    <w:rsid w:val="00105ABA"/>
    <w:rsid w:val="00107E3A"/>
    <w:rsid w:val="001216D8"/>
    <w:rsid w:val="001222D2"/>
    <w:rsid w:val="00123439"/>
    <w:rsid w:val="00133480"/>
    <w:rsid w:val="00134DEA"/>
    <w:rsid w:val="00135DBF"/>
    <w:rsid w:val="00136366"/>
    <w:rsid w:val="0014227F"/>
    <w:rsid w:val="00144432"/>
    <w:rsid w:val="001462BE"/>
    <w:rsid w:val="00153172"/>
    <w:rsid w:val="00160CE2"/>
    <w:rsid w:val="0016136A"/>
    <w:rsid w:val="001631BE"/>
    <w:rsid w:val="00163B13"/>
    <w:rsid w:val="00165E8B"/>
    <w:rsid w:val="00167906"/>
    <w:rsid w:val="001737CB"/>
    <w:rsid w:val="00174EBE"/>
    <w:rsid w:val="00175826"/>
    <w:rsid w:val="001806AA"/>
    <w:rsid w:val="001831DE"/>
    <w:rsid w:val="00183885"/>
    <w:rsid w:val="001928BF"/>
    <w:rsid w:val="00196BBD"/>
    <w:rsid w:val="001A0240"/>
    <w:rsid w:val="001A11F2"/>
    <w:rsid w:val="001A3710"/>
    <w:rsid w:val="001A550D"/>
    <w:rsid w:val="001A5EE6"/>
    <w:rsid w:val="001B3A9B"/>
    <w:rsid w:val="001C2068"/>
    <w:rsid w:val="001C4B4F"/>
    <w:rsid w:val="001C5062"/>
    <w:rsid w:val="001C5A5D"/>
    <w:rsid w:val="001D35EA"/>
    <w:rsid w:val="001D4B9A"/>
    <w:rsid w:val="001D5DEB"/>
    <w:rsid w:val="001E0214"/>
    <w:rsid w:val="001E2196"/>
    <w:rsid w:val="001E312F"/>
    <w:rsid w:val="001E3737"/>
    <w:rsid w:val="001E3B14"/>
    <w:rsid w:val="001F0E6D"/>
    <w:rsid w:val="001F23FC"/>
    <w:rsid w:val="001F7A74"/>
    <w:rsid w:val="00200E43"/>
    <w:rsid w:val="00204EFC"/>
    <w:rsid w:val="00205504"/>
    <w:rsid w:val="0020732C"/>
    <w:rsid w:val="002121BF"/>
    <w:rsid w:val="00215445"/>
    <w:rsid w:val="002358A8"/>
    <w:rsid w:val="002417BC"/>
    <w:rsid w:val="00242AAF"/>
    <w:rsid w:val="0024357F"/>
    <w:rsid w:val="00243A87"/>
    <w:rsid w:val="00244787"/>
    <w:rsid w:val="00244AFD"/>
    <w:rsid w:val="00255130"/>
    <w:rsid w:val="0025782B"/>
    <w:rsid w:val="00261289"/>
    <w:rsid w:val="002645AE"/>
    <w:rsid w:val="00285200"/>
    <w:rsid w:val="002862F7"/>
    <w:rsid w:val="00293785"/>
    <w:rsid w:val="002A0CEB"/>
    <w:rsid w:val="002A1C2F"/>
    <w:rsid w:val="002A46FC"/>
    <w:rsid w:val="002B2402"/>
    <w:rsid w:val="002B3A37"/>
    <w:rsid w:val="002B5EFB"/>
    <w:rsid w:val="002B6805"/>
    <w:rsid w:val="002B79CF"/>
    <w:rsid w:val="002C0316"/>
    <w:rsid w:val="002C1C65"/>
    <w:rsid w:val="002C1CFE"/>
    <w:rsid w:val="002C296E"/>
    <w:rsid w:val="002C42AD"/>
    <w:rsid w:val="002C5D4E"/>
    <w:rsid w:val="002C6CBC"/>
    <w:rsid w:val="002D1356"/>
    <w:rsid w:val="002D6FA0"/>
    <w:rsid w:val="002E21D7"/>
    <w:rsid w:val="002F1800"/>
    <w:rsid w:val="002F580D"/>
    <w:rsid w:val="002F5FA5"/>
    <w:rsid w:val="003000B6"/>
    <w:rsid w:val="003021BA"/>
    <w:rsid w:val="003064FC"/>
    <w:rsid w:val="00316C1B"/>
    <w:rsid w:val="0032111E"/>
    <w:rsid w:val="00322597"/>
    <w:rsid w:val="00327D6E"/>
    <w:rsid w:val="003301C6"/>
    <w:rsid w:val="00331FBE"/>
    <w:rsid w:val="003323B8"/>
    <w:rsid w:val="003342F7"/>
    <w:rsid w:val="00334FB6"/>
    <w:rsid w:val="00335805"/>
    <w:rsid w:val="00340841"/>
    <w:rsid w:val="003455C8"/>
    <w:rsid w:val="0034668F"/>
    <w:rsid w:val="00347317"/>
    <w:rsid w:val="00347503"/>
    <w:rsid w:val="00350609"/>
    <w:rsid w:val="00351269"/>
    <w:rsid w:val="003517A2"/>
    <w:rsid w:val="00352E3F"/>
    <w:rsid w:val="003546F8"/>
    <w:rsid w:val="0035613B"/>
    <w:rsid w:val="00364B3D"/>
    <w:rsid w:val="00365905"/>
    <w:rsid w:val="003659E0"/>
    <w:rsid w:val="00366A83"/>
    <w:rsid w:val="0037259F"/>
    <w:rsid w:val="003770E2"/>
    <w:rsid w:val="00377445"/>
    <w:rsid w:val="00380923"/>
    <w:rsid w:val="0039507C"/>
    <w:rsid w:val="00397F3C"/>
    <w:rsid w:val="003A22CA"/>
    <w:rsid w:val="003A454B"/>
    <w:rsid w:val="003A4A73"/>
    <w:rsid w:val="003A6089"/>
    <w:rsid w:val="003B0E20"/>
    <w:rsid w:val="003B4A58"/>
    <w:rsid w:val="003B73BA"/>
    <w:rsid w:val="003C547B"/>
    <w:rsid w:val="003C5F7C"/>
    <w:rsid w:val="003E0C89"/>
    <w:rsid w:val="003E287F"/>
    <w:rsid w:val="003F3407"/>
    <w:rsid w:val="003F690D"/>
    <w:rsid w:val="003F69D0"/>
    <w:rsid w:val="004036D9"/>
    <w:rsid w:val="00405A92"/>
    <w:rsid w:val="00416D92"/>
    <w:rsid w:val="00417D0E"/>
    <w:rsid w:val="00424038"/>
    <w:rsid w:val="00426F65"/>
    <w:rsid w:val="00427BD7"/>
    <w:rsid w:val="00432DCF"/>
    <w:rsid w:val="004350B6"/>
    <w:rsid w:val="00443D01"/>
    <w:rsid w:val="00444260"/>
    <w:rsid w:val="00446D19"/>
    <w:rsid w:val="00452E03"/>
    <w:rsid w:val="00457B49"/>
    <w:rsid w:val="00461A50"/>
    <w:rsid w:val="00461BF4"/>
    <w:rsid w:val="00463D20"/>
    <w:rsid w:val="00470CAB"/>
    <w:rsid w:val="00470F20"/>
    <w:rsid w:val="00470F3F"/>
    <w:rsid w:val="004735AE"/>
    <w:rsid w:val="00473B74"/>
    <w:rsid w:val="00475310"/>
    <w:rsid w:val="00475D81"/>
    <w:rsid w:val="00475FF2"/>
    <w:rsid w:val="00482ACE"/>
    <w:rsid w:val="00482D81"/>
    <w:rsid w:val="004909E4"/>
    <w:rsid w:val="00491A36"/>
    <w:rsid w:val="004966E0"/>
    <w:rsid w:val="004A69E2"/>
    <w:rsid w:val="004A71ED"/>
    <w:rsid w:val="004B1132"/>
    <w:rsid w:val="004B780B"/>
    <w:rsid w:val="004C0F6C"/>
    <w:rsid w:val="004C3AA3"/>
    <w:rsid w:val="004C3EB6"/>
    <w:rsid w:val="004C41B2"/>
    <w:rsid w:val="004C4583"/>
    <w:rsid w:val="004C487E"/>
    <w:rsid w:val="004C4D0C"/>
    <w:rsid w:val="004C5548"/>
    <w:rsid w:val="004C61F2"/>
    <w:rsid w:val="004D059B"/>
    <w:rsid w:val="004D4ACA"/>
    <w:rsid w:val="004E091A"/>
    <w:rsid w:val="004E0FB1"/>
    <w:rsid w:val="004E3269"/>
    <w:rsid w:val="004E4E07"/>
    <w:rsid w:val="004E6751"/>
    <w:rsid w:val="004F39B6"/>
    <w:rsid w:val="004F5B8F"/>
    <w:rsid w:val="004F7DE9"/>
    <w:rsid w:val="00500A59"/>
    <w:rsid w:val="0050524D"/>
    <w:rsid w:val="005205AA"/>
    <w:rsid w:val="00523E7F"/>
    <w:rsid w:val="00527870"/>
    <w:rsid w:val="00527C8B"/>
    <w:rsid w:val="00527E21"/>
    <w:rsid w:val="00531A9A"/>
    <w:rsid w:val="005330C4"/>
    <w:rsid w:val="0053596D"/>
    <w:rsid w:val="005364F2"/>
    <w:rsid w:val="00536553"/>
    <w:rsid w:val="00541306"/>
    <w:rsid w:val="00541716"/>
    <w:rsid w:val="00542441"/>
    <w:rsid w:val="0054274F"/>
    <w:rsid w:val="00542F87"/>
    <w:rsid w:val="00544A46"/>
    <w:rsid w:val="0055213F"/>
    <w:rsid w:val="00552452"/>
    <w:rsid w:val="00552918"/>
    <w:rsid w:val="0055541B"/>
    <w:rsid w:val="00556F26"/>
    <w:rsid w:val="00557DCA"/>
    <w:rsid w:val="005626FD"/>
    <w:rsid w:val="00564AD3"/>
    <w:rsid w:val="00572387"/>
    <w:rsid w:val="00580ADB"/>
    <w:rsid w:val="0058396B"/>
    <w:rsid w:val="00586C81"/>
    <w:rsid w:val="005875E1"/>
    <w:rsid w:val="00590A1B"/>
    <w:rsid w:val="00593A0E"/>
    <w:rsid w:val="005A17CA"/>
    <w:rsid w:val="005A1ADD"/>
    <w:rsid w:val="005A3CC1"/>
    <w:rsid w:val="005A634E"/>
    <w:rsid w:val="005B18FA"/>
    <w:rsid w:val="005C262C"/>
    <w:rsid w:val="005D0DD5"/>
    <w:rsid w:val="005D1E92"/>
    <w:rsid w:val="005D2CB9"/>
    <w:rsid w:val="005D487C"/>
    <w:rsid w:val="005D60B3"/>
    <w:rsid w:val="005E626A"/>
    <w:rsid w:val="005F2B81"/>
    <w:rsid w:val="005F2D66"/>
    <w:rsid w:val="005F5E97"/>
    <w:rsid w:val="00600F18"/>
    <w:rsid w:val="00600FF6"/>
    <w:rsid w:val="0060264E"/>
    <w:rsid w:val="00603EB3"/>
    <w:rsid w:val="006069D0"/>
    <w:rsid w:val="0062053D"/>
    <w:rsid w:val="00623824"/>
    <w:rsid w:val="0062383B"/>
    <w:rsid w:val="0062689C"/>
    <w:rsid w:val="006348F0"/>
    <w:rsid w:val="006419AD"/>
    <w:rsid w:val="00642EFE"/>
    <w:rsid w:val="006469E5"/>
    <w:rsid w:val="00647019"/>
    <w:rsid w:val="00656061"/>
    <w:rsid w:val="00661CF7"/>
    <w:rsid w:val="00662911"/>
    <w:rsid w:val="00662FCB"/>
    <w:rsid w:val="00666F8E"/>
    <w:rsid w:val="0067280E"/>
    <w:rsid w:val="00676AC3"/>
    <w:rsid w:val="006772E8"/>
    <w:rsid w:val="00682FA2"/>
    <w:rsid w:val="006832D5"/>
    <w:rsid w:val="006842A0"/>
    <w:rsid w:val="00686657"/>
    <w:rsid w:val="00687A20"/>
    <w:rsid w:val="00687F9A"/>
    <w:rsid w:val="006A15CA"/>
    <w:rsid w:val="006A192E"/>
    <w:rsid w:val="006A5656"/>
    <w:rsid w:val="006B1281"/>
    <w:rsid w:val="006B14C6"/>
    <w:rsid w:val="006B1C72"/>
    <w:rsid w:val="006B38AA"/>
    <w:rsid w:val="006B6DAD"/>
    <w:rsid w:val="006C076C"/>
    <w:rsid w:val="006C3990"/>
    <w:rsid w:val="006C68B3"/>
    <w:rsid w:val="006D08D2"/>
    <w:rsid w:val="006D10B5"/>
    <w:rsid w:val="006D23DC"/>
    <w:rsid w:val="006D29A7"/>
    <w:rsid w:val="006D3C2E"/>
    <w:rsid w:val="006E4032"/>
    <w:rsid w:val="006E44AC"/>
    <w:rsid w:val="006E78EF"/>
    <w:rsid w:val="006F0C9D"/>
    <w:rsid w:val="006F1925"/>
    <w:rsid w:val="006F1F93"/>
    <w:rsid w:val="006F282F"/>
    <w:rsid w:val="006F42F6"/>
    <w:rsid w:val="006F65C5"/>
    <w:rsid w:val="006F666B"/>
    <w:rsid w:val="0070111E"/>
    <w:rsid w:val="00702341"/>
    <w:rsid w:val="00703385"/>
    <w:rsid w:val="00715307"/>
    <w:rsid w:val="00722433"/>
    <w:rsid w:val="00722B96"/>
    <w:rsid w:val="0072696D"/>
    <w:rsid w:val="0072700A"/>
    <w:rsid w:val="0073052B"/>
    <w:rsid w:val="00733B95"/>
    <w:rsid w:val="00743A02"/>
    <w:rsid w:val="00752A71"/>
    <w:rsid w:val="00752D37"/>
    <w:rsid w:val="00755912"/>
    <w:rsid w:val="00761D20"/>
    <w:rsid w:val="00762315"/>
    <w:rsid w:val="007650CA"/>
    <w:rsid w:val="00766062"/>
    <w:rsid w:val="00766A02"/>
    <w:rsid w:val="00770D05"/>
    <w:rsid w:val="00771ED2"/>
    <w:rsid w:val="0077318F"/>
    <w:rsid w:val="007742BD"/>
    <w:rsid w:val="00780FDD"/>
    <w:rsid w:val="00783811"/>
    <w:rsid w:val="007928D8"/>
    <w:rsid w:val="00793E7A"/>
    <w:rsid w:val="007977AC"/>
    <w:rsid w:val="007A2432"/>
    <w:rsid w:val="007B0ED5"/>
    <w:rsid w:val="007B393B"/>
    <w:rsid w:val="007B3C1C"/>
    <w:rsid w:val="007B5CF8"/>
    <w:rsid w:val="007B62DA"/>
    <w:rsid w:val="007C059F"/>
    <w:rsid w:val="007C0FFF"/>
    <w:rsid w:val="007C5186"/>
    <w:rsid w:val="007C5C11"/>
    <w:rsid w:val="007C75E5"/>
    <w:rsid w:val="007C7917"/>
    <w:rsid w:val="007D1174"/>
    <w:rsid w:val="007D1A1A"/>
    <w:rsid w:val="007D2379"/>
    <w:rsid w:val="007D72CA"/>
    <w:rsid w:val="007D765C"/>
    <w:rsid w:val="007D7C56"/>
    <w:rsid w:val="007F01E7"/>
    <w:rsid w:val="007F092D"/>
    <w:rsid w:val="007F5B31"/>
    <w:rsid w:val="008023D0"/>
    <w:rsid w:val="00803049"/>
    <w:rsid w:val="008032C0"/>
    <w:rsid w:val="00804A1E"/>
    <w:rsid w:val="00810C17"/>
    <w:rsid w:val="0081222C"/>
    <w:rsid w:val="00814AF3"/>
    <w:rsid w:val="00814C79"/>
    <w:rsid w:val="00816963"/>
    <w:rsid w:val="0082138C"/>
    <w:rsid w:val="0082162A"/>
    <w:rsid w:val="00821C23"/>
    <w:rsid w:val="00823751"/>
    <w:rsid w:val="00823894"/>
    <w:rsid w:val="00823959"/>
    <w:rsid w:val="00825F1F"/>
    <w:rsid w:val="00827B81"/>
    <w:rsid w:val="00835B76"/>
    <w:rsid w:val="00841728"/>
    <w:rsid w:val="0084664B"/>
    <w:rsid w:val="008521CD"/>
    <w:rsid w:val="00855523"/>
    <w:rsid w:val="00856542"/>
    <w:rsid w:val="00866ABF"/>
    <w:rsid w:val="008739CF"/>
    <w:rsid w:val="00876CC5"/>
    <w:rsid w:val="00877C9D"/>
    <w:rsid w:val="00880E8D"/>
    <w:rsid w:val="00884C97"/>
    <w:rsid w:val="00891206"/>
    <w:rsid w:val="008954DF"/>
    <w:rsid w:val="00895E9A"/>
    <w:rsid w:val="008A1697"/>
    <w:rsid w:val="008A2395"/>
    <w:rsid w:val="008A23F6"/>
    <w:rsid w:val="008A3D52"/>
    <w:rsid w:val="008A576F"/>
    <w:rsid w:val="008A670E"/>
    <w:rsid w:val="008B03E9"/>
    <w:rsid w:val="008B2AFB"/>
    <w:rsid w:val="008B60B0"/>
    <w:rsid w:val="008B652F"/>
    <w:rsid w:val="008C7C90"/>
    <w:rsid w:val="008D73B6"/>
    <w:rsid w:val="008D78D2"/>
    <w:rsid w:val="008D7F78"/>
    <w:rsid w:val="008E0143"/>
    <w:rsid w:val="008E4016"/>
    <w:rsid w:val="008F558B"/>
    <w:rsid w:val="008F76B8"/>
    <w:rsid w:val="00900BB0"/>
    <w:rsid w:val="0090130B"/>
    <w:rsid w:val="0090319D"/>
    <w:rsid w:val="00904F47"/>
    <w:rsid w:val="00906EBC"/>
    <w:rsid w:val="00910B25"/>
    <w:rsid w:val="009124CC"/>
    <w:rsid w:val="00913013"/>
    <w:rsid w:val="00917020"/>
    <w:rsid w:val="0091780A"/>
    <w:rsid w:val="0092053E"/>
    <w:rsid w:val="00925116"/>
    <w:rsid w:val="00927194"/>
    <w:rsid w:val="009277A9"/>
    <w:rsid w:val="0093002F"/>
    <w:rsid w:val="009324A0"/>
    <w:rsid w:val="00933A66"/>
    <w:rsid w:val="00934B9D"/>
    <w:rsid w:val="009402A4"/>
    <w:rsid w:val="00940C3C"/>
    <w:rsid w:val="00941365"/>
    <w:rsid w:val="0094257A"/>
    <w:rsid w:val="00942BC4"/>
    <w:rsid w:val="00944ADC"/>
    <w:rsid w:val="009472CA"/>
    <w:rsid w:val="00956AA1"/>
    <w:rsid w:val="00960F67"/>
    <w:rsid w:val="00964325"/>
    <w:rsid w:val="00966B29"/>
    <w:rsid w:val="0097316A"/>
    <w:rsid w:val="0097457C"/>
    <w:rsid w:val="009755EC"/>
    <w:rsid w:val="00976006"/>
    <w:rsid w:val="00976C9B"/>
    <w:rsid w:val="0097783D"/>
    <w:rsid w:val="00980D01"/>
    <w:rsid w:val="009831EE"/>
    <w:rsid w:val="009869CE"/>
    <w:rsid w:val="00990E45"/>
    <w:rsid w:val="00992C7D"/>
    <w:rsid w:val="00993708"/>
    <w:rsid w:val="0099633C"/>
    <w:rsid w:val="00997120"/>
    <w:rsid w:val="009A0D9F"/>
    <w:rsid w:val="009A30D5"/>
    <w:rsid w:val="009A60CC"/>
    <w:rsid w:val="009B2F68"/>
    <w:rsid w:val="009B4384"/>
    <w:rsid w:val="009B531F"/>
    <w:rsid w:val="009B552B"/>
    <w:rsid w:val="009B55A7"/>
    <w:rsid w:val="009B65BD"/>
    <w:rsid w:val="009B6A3A"/>
    <w:rsid w:val="009C24A6"/>
    <w:rsid w:val="009C25A5"/>
    <w:rsid w:val="009C2E5B"/>
    <w:rsid w:val="009D0207"/>
    <w:rsid w:val="009D1050"/>
    <w:rsid w:val="009D5257"/>
    <w:rsid w:val="009D65E4"/>
    <w:rsid w:val="009D6A2A"/>
    <w:rsid w:val="009D7D4D"/>
    <w:rsid w:val="009E22AA"/>
    <w:rsid w:val="009E49DE"/>
    <w:rsid w:val="009E6F1A"/>
    <w:rsid w:val="009E772A"/>
    <w:rsid w:val="009F4864"/>
    <w:rsid w:val="009F4968"/>
    <w:rsid w:val="009F5173"/>
    <w:rsid w:val="009F6E9C"/>
    <w:rsid w:val="009F77AA"/>
    <w:rsid w:val="00A012BA"/>
    <w:rsid w:val="00A04A27"/>
    <w:rsid w:val="00A06E59"/>
    <w:rsid w:val="00A12F70"/>
    <w:rsid w:val="00A15B48"/>
    <w:rsid w:val="00A16BF9"/>
    <w:rsid w:val="00A175E0"/>
    <w:rsid w:val="00A23A93"/>
    <w:rsid w:val="00A23F95"/>
    <w:rsid w:val="00A24503"/>
    <w:rsid w:val="00A26DC0"/>
    <w:rsid w:val="00A410D1"/>
    <w:rsid w:val="00A45EEF"/>
    <w:rsid w:val="00A47EFF"/>
    <w:rsid w:val="00A60244"/>
    <w:rsid w:val="00A6096C"/>
    <w:rsid w:val="00A61312"/>
    <w:rsid w:val="00A6560B"/>
    <w:rsid w:val="00A672F6"/>
    <w:rsid w:val="00A67688"/>
    <w:rsid w:val="00A71A0E"/>
    <w:rsid w:val="00A727AB"/>
    <w:rsid w:val="00A72C0E"/>
    <w:rsid w:val="00A74AF3"/>
    <w:rsid w:val="00A764D7"/>
    <w:rsid w:val="00A81219"/>
    <w:rsid w:val="00A84135"/>
    <w:rsid w:val="00A848E6"/>
    <w:rsid w:val="00A84B53"/>
    <w:rsid w:val="00A87BEA"/>
    <w:rsid w:val="00A92B6A"/>
    <w:rsid w:val="00A92EE0"/>
    <w:rsid w:val="00A93C62"/>
    <w:rsid w:val="00AA2ABF"/>
    <w:rsid w:val="00AA39E9"/>
    <w:rsid w:val="00AA53B2"/>
    <w:rsid w:val="00AA67F3"/>
    <w:rsid w:val="00AA6F06"/>
    <w:rsid w:val="00AB379D"/>
    <w:rsid w:val="00AB428C"/>
    <w:rsid w:val="00AB635E"/>
    <w:rsid w:val="00AB7FB6"/>
    <w:rsid w:val="00AC035A"/>
    <w:rsid w:val="00AC2452"/>
    <w:rsid w:val="00AC501A"/>
    <w:rsid w:val="00AD0122"/>
    <w:rsid w:val="00AD1031"/>
    <w:rsid w:val="00AF2478"/>
    <w:rsid w:val="00AF3C05"/>
    <w:rsid w:val="00B00AED"/>
    <w:rsid w:val="00B02205"/>
    <w:rsid w:val="00B042EB"/>
    <w:rsid w:val="00B05EF7"/>
    <w:rsid w:val="00B12DC2"/>
    <w:rsid w:val="00B13026"/>
    <w:rsid w:val="00B15984"/>
    <w:rsid w:val="00B16CFE"/>
    <w:rsid w:val="00B1720D"/>
    <w:rsid w:val="00B20A41"/>
    <w:rsid w:val="00B22A57"/>
    <w:rsid w:val="00B2680E"/>
    <w:rsid w:val="00B3434A"/>
    <w:rsid w:val="00B4342A"/>
    <w:rsid w:val="00B539F9"/>
    <w:rsid w:val="00B56142"/>
    <w:rsid w:val="00B57DE9"/>
    <w:rsid w:val="00B66382"/>
    <w:rsid w:val="00B74AE8"/>
    <w:rsid w:val="00B75A77"/>
    <w:rsid w:val="00B80519"/>
    <w:rsid w:val="00B9450D"/>
    <w:rsid w:val="00B9461D"/>
    <w:rsid w:val="00B955B4"/>
    <w:rsid w:val="00BA1B30"/>
    <w:rsid w:val="00BA4D0A"/>
    <w:rsid w:val="00BA71BB"/>
    <w:rsid w:val="00BA781C"/>
    <w:rsid w:val="00BA7A9D"/>
    <w:rsid w:val="00BB0002"/>
    <w:rsid w:val="00BB64B1"/>
    <w:rsid w:val="00BC734E"/>
    <w:rsid w:val="00BD29EB"/>
    <w:rsid w:val="00BD39C8"/>
    <w:rsid w:val="00BD44F8"/>
    <w:rsid w:val="00BD4BC6"/>
    <w:rsid w:val="00BD7D65"/>
    <w:rsid w:val="00BE1DE5"/>
    <w:rsid w:val="00BE2567"/>
    <w:rsid w:val="00BE55D5"/>
    <w:rsid w:val="00BE5E0D"/>
    <w:rsid w:val="00BE60C1"/>
    <w:rsid w:val="00BE7654"/>
    <w:rsid w:val="00BF3517"/>
    <w:rsid w:val="00BF3654"/>
    <w:rsid w:val="00BF4C65"/>
    <w:rsid w:val="00BF5EC9"/>
    <w:rsid w:val="00BF64AD"/>
    <w:rsid w:val="00BF67A0"/>
    <w:rsid w:val="00BF770C"/>
    <w:rsid w:val="00BF7763"/>
    <w:rsid w:val="00C011BE"/>
    <w:rsid w:val="00C02937"/>
    <w:rsid w:val="00C10764"/>
    <w:rsid w:val="00C139AB"/>
    <w:rsid w:val="00C14C6B"/>
    <w:rsid w:val="00C176A8"/>
    <w:rsid w:val="00C17EF7"/>
    <w:rsid w:val="00C30AB8"/>
    <w:rsid w:val="00C334A8"/>
    <w:rsid w:val="00C340BC"/>
    <w:rsid w:val="00C3676A"/>
    <w:rsid w:val="00C37589"/>
    <w:rsid w:val="00C40751"/>
    <w:rsid w:val="00C512B1"/>
    <w:rsid w:val="00C52064"/>
    <w:rsid w:val="00C54704"/>
    <w:rsid w:val="00C56319"/>
    <w:rsid w:val="00C565A4"/>
    <w:rsid w:val="00C61099"/>
    <w:rsid w:val="00C61771"/>
    <w:rsid w:val="00C62453"/>
    <w:rsid w:val="00C65DCF"/>
    <w:rsid w:val="00C704FC"/>
    <w:rsid w:val="00C73B2A"/>
    <w:rsid w:val="00C761FE"/>
    <w:rsid w:val="00C83709"/>
    <w:rsid w:val="00C84304"/>
    <w:rsid w:val="00C84486"/>
    <w:rsid w:val="00C8572F"/>
    <w:rsid w:val="00C85919"/>
    <w:rsid w:val="00C85C60"/>
    <w:rsid w:val="00C87E7C"/>
    <w:rsid w:val="00C94A9E"/>
    <w:rsid w:val="00C9625D"/>
    <w:rsid w:val="00C96738"/>
    <w:rsid w:val="00C97877"/>
    <w:rsid w:val="00C97F13"/>
    <w:rsid w:val="00CA2CD9"/>
    <w:rsid w:val="00CA4C42"/>
    <w:rsid w:val="00CA5EFC"/>
    <w:rsid w:val="00CA6D35"/>
    <w:rsid w:val="00CA799E"/>
    <w:rsid w:val="00CB2364"/>
    <w:rsid w:val="00CB336E"/>
    <w:rsid w:val="00CB44AE"/>
    <w:rsid w:val="00CB6D73"/>
    <w:rsid w:val="00CC0E35"/>
    <w:rsid w:val="00CC2789"/>
    <w:rsid w:val="00CC4B56"/>
    <w:rsid w:val="00CC7D9E"/>
    <w:rsid w:val="00CD066B"/>
    <w:rsid w:val="00CD1E54"/>
    <w:rsid w:val="00CD69C0"/>
    <w:rsid w:val="00CD6E2C"/>
    <w:rsid w:val="00CE3214"/>
    <w:rsid w:val="00CF1F46"/>
    <w:rsid w:val="00CF2308"/>
    <w:rsid w:val="00CF3140"/>
    <w:rsid w:val="00D05A29"/>
    <w:rsid w:val="00D10088"/>
    <w:rsid w:val="00D10A16"/>
    <w:rsid w:val="00D16383"/>
    <w:rsid w:val="00D170B1"/>
    <w:rsid w:val="00D231FE"/>
    <w:rsid w:val="00D2490F"/>
    <w:rsid w:val="00D25D4F"/>
    <w:rsid w:val="00D27408"/>
    <w:rsid w:val="00D34A0E"/>
    <w:rsid w:val="00D3677D"/>
    <w:rsid w:val="00D37767"/>
    <w:rsid w:val="00D37D87"/>
    <w:rsid w:val="00D408F4"/>
    <w:rsid w:val="00D444E1"/>
    <w:rsid w:val="00D44D44"/>
    <w:rsid w:val="00D47DB1"/>
    <w:rsid w:val="00D50CD4"/>
    <w:rsid w:val="00D55B4D"/>
    <w:rsid w:val="00D5786A"/>
    <w:rsid w:val="00D62F77"/>
    <w:rsid w:val="00D63AD4"/>
    <w:rsid w:val="00D66347"/>
    <w:rsid w:val="00D70AC3"/>
    <w:rsid w:val="00D71D60"/>
    <w:rsid w:val="00D71DCB"/>
    <w:rsid w:val="00D82FBC"/>
    <w:rsid w:val="00D8310A"/>
    <w:rsid w:val="00D83A49"/>
    <w:rsid w:val="00D84B8A"/>
    <w:rsid w:val="00D8548E"/>
    <w:rsid w:val="00D9650E"/>
    <w:rsid w:val="00D975FC"/>
    <w:rsid w:val="00DA1AC9"/>
    <w:rsid w:val="00DB5111"/>
    <w:rsid w:val="00DB655B"/>
    <w:rsid w:val="00DB7F9B"/>
    <w:rsid w:val="00DC101A"/>
    <w:rsid w:val="00DC13C1"/>
    <w:rsid w:val="00DC18BB"/>
    <w:rsid w:val="00DC197A"/>
    <w:rsid w:val="00DC1C31"/>
    <w:rsid w:val="00DC2EC4"/>
    <w:rsid w:val="00DC47E3"/>
    <w:rsid w:val="00DC53A3"/>
    <w:rsid w:val="00DD5849"/>
    <w:rsid w:val="00DD77CE"/>
    <w:rsid w:val="00DE2FA8"/>
    <w:rsid w:val="00DE3C03"/>
    <w:rsid w:val="00DE62EB"/>
    <w:rsid w:val="00DE6455"/>
    <w:rsid w:val="00DE6768"/>
    <w:rsid w:val="00DE71C9"/>
    <w:rsid w:val="00DE793A"/>
    <w:rsid w:val="00DE7B87"/>
    <w:rsid w:val="00DF18AB"/>
    <w:rsid w:val="00E035F9"/>
    <w:rsid w:val="00E05DEB"/>
    <w:rsid w:val="00E116D0"/>
    <w:rsid w:val="00E13485"/>
    <w:rsid w:val="00E15B47"/>
    <w:rsid w:val="00E172DE"/>
    <w:rsid w:val="00E21349"/>
    <w:rsid w:val="00E23AA9"/>
    <w:rsid w:val="00E24912"/>
    <w:rsid w:val="00E25285"/>
    <w:rsid w:val="00E266FA"/>
    <w:rsid w:val="00E26837"/>
    <w:rsid w:val="00E26CCE"/>
    <w:rsid w:val="00E344A2"/>
    <w:rsid w:val="00E348AE"/>
    <w:rsid w:val="00E36DB8"/>
    <w:rsid w:val="00E371C9"/>
    <w:rsid w:val="00E4139A"/>
    <w:rsid w:val="00E4218F"/>
    <w:rsid w:val="00E42DB7"/>
    <w:rsid w:val="00E50BAB"/>
    <w:rsid w:val="00E526D9"/>
    <w:rsid w:val="00E552E1"/>
    <w:rsid w:val="00E6174C"/>
    <w:rsid w:val="00E617AC"/>
    <w:rsid w:val="00E628FA"/>
    <w:rsid w:val="00E63334"/>
    <w:rsid w:val="00E66378"/>
    <w:rsid w:val="00E67F2C"/>
    <w:rsid w:val="00E70452"/>
    <w:rsid w:val="00E72D6B"/>
    <w:rsid w:val="00E73AAB"/>
    <w:rsid w:val="00E73C4B"/>
    <w:rsid w:val="00E73D95"/>
    <w:rsid w:val="00E74FEC"/>
    <w:rsid w:val="00E7734B"/>
    <w:rsid w:val="00E875FD"/>
    <w:rsid w:val="00E963C4"/>
    <w:rsid w:val="00E966DB"/>
    <w:rsid w:val="00EA0804"/>
    <w:rsid w:val="00EA54E8"/>
    <w:rsid w:val="00EA58BD"/>
    <w:rsid w:val="00EA63F7"/>
    <w:rsid w:val="00EA6ECD"/>
    <w:rsid w:val="00EB2DA2"/>
    <w:rsid w:val="00EB337B"/>
    <w:rsid w:val="00EB4DF1"/>
    <w:rsid w:val="00EB636B"/>
    <w:rsid w:val="00EC0691"/>
    <w:rsid w:val="00EC425B"/>
    <w:rsid w:val="00EC58E1"/>
    <w:rsid w:val="00ED2160"/>
    <w:rsid w:val="00ED3B2A"/>
    <w:rsid w:val="00ED50C6"/>
    <w:rsid w:val="00ED7B70"/>
    <w:rsid w:val="00EE08E7"/>
    <w:rsid w:val="00EE14E9"/>
    <w:rsid w:val="00EF6AC9"/>
    <w:rsid w:val="00F02A4B"/>
    <w:rsid w:val="00F15054"/>
    <w:rsid w:val="00F17A5C"/>
    <w:rsid w:val="00F235E5"/>
    <w:rsid w:val="00F23793"/>
    <w:rsid w:val="00F2680B"/>
    <w:rsid w:val="00F31EA5"/>
    <w:rsid w:val="00F32B64"/>
    <w:rsid w:val="00F34CD9"/>
    <w:rsid w:val="00F366E3"/>
    <w:rsid w:val="00F43EEA"/>
    <w:rsid w:val="00F46C3E"/>
    <w:rsid w:val="00F4727D"/>
    <w:rsid w:val="00F54808"/>
    <w:rsid w:val="00F548C7"/>
    <w:rsid w:val="00F56591"/>
    <w:rsid w:val="00F60ACD"/>
    <w:rsid w:val="00F62459"/>
    <w:rsid w:val="00F62DC7"/>
    <w:rsid w:val="00F640D8"/>
    <w:rsid w:val="00F734BB"/>
    <w:rsid w:val="00F73E02"/>
    <w:rsid w:val="00F86577"/>
    <w:rsid w:val="00F8661B"/>
    <w:rsid w:val="00F87A48"/>
    <w:rsid w:val="00F909A6"/>
    <w:rsid w:val="00F90A91"/>
    <w:rsid w:val="00F93936"/>
    <w:rsid w:val="00FA175E"/>
    <w:rsid w:val="00FA2CE0"/>
    <w:rsid w:val="00FA4CDA"/>
    <w:rsid w:val="00FA50AB"/>
    <w:rsid w:val="00FA60FD"/>
    <w:rsid w:val="00FA6FF6"/>
    <w:rsid w:val="00FB1140"/>
    <w:rsid w:val="00FB3D78"/>
    <w:rsid w:val="00FB4F03"/>
    <w:rsid w:val="00FC2A6C"/>
    <w:rsid w:val="00FD0368"/>
    <w:rsid w:val="00FD1D34"/>
    <w:rsid w:val="00FE12D9"/>
    <w:rsid w:val="00FE65D7"/>
    <w:rsid w:val="00FE742F"/>
    <w:rsid w:val="00FE75FD"/>
    <w:rsid w:val="00FF0D09"/>
    <w:rsid w:val="00FF1623"/>
    <w:rsid w:val="00FF3930"/>
    <w:rsid w:val="00FF45AD"/>
    <w:rsid w:val="00FF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E07E9"/>
  <w15:docId w15:val="{62F9F30C-F58D-49DE-9A46-67B16E03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050"/>
    <w:pPr>
      <w:spacing w:before="120" w:after="120"/>
      <w:jc w:val="both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C56319"/>
    <w:pPr>
      <w:keepNext/>
      <w:numPr>
        <w:numId w:val="3"/>
      </w:numPr>
      <w:spacing w:before="240"/>
      <w:outlineLvl w:val="0"/>
    </w:pPr>
    <w:rPr>
      <w:rFonts w:cs="Arial"/>
      <w:b/>
      <w:bCs/>
      <w:kern w:val="32"/>
      <w:szCs w:val="32"/>
      <w:u w:val="single"/>
    </w:rPr>
  </w:style>
  <w:style w:type="paragraph" w:styleId="Heading2">
    <w:name w:val="heading 2"/>
    <w:basedOn w:val="Normal"/>
    <w:next w:val="Normal"/>
    <w:qFormat/>
    <w:rsid w:val="00C56319"/>
    <w:pPr>
      <w:keepNext/>
      <w:numPr>
        <w:ilvl w:val="1"/>
        <w:numId w:val="3"/>
      </w:numPr>
      <w:spacing w:before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82138C"/>
    <w:pPr>
      <w:keepNext/>
      <w:numPr>
        <w:ilvl w:val="2"/>
        <w:numId w:val="3"/>
      </w:numPr>
      <w:spacing w:before="240" w:after="60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6E9C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6E9C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6E9C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6E9C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6E9C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6E9C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9F6E9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  <w:style w:type="paragraph" w:styleId="Footer">
    <w:name w:val="footer"/>
    <w:link w:val="FooterChar"/>
    <w:uiPriority w:val="99"/>
    <w:rsid w:val="00EA63F7"/>
    <w:pPr>
      <w:tabs>
        <w:tab w:val="center" w:pos="4153"/>
        <w:tab w:val="right" w:pos="8306"/>
      </w:tabs>
    </w:pPr>
    <w:rPr>
      <w:rFonts w:ascii="Arial" w:hAnsi="Arial"/>
      <w:sz w:val="22"/>
      <w:szCs w:val="24"/>
    </w:rPr>
  </w:style>
  <w:style w:type="paragraph" w:customStyle="1" w:styleId="Body">
    <w:name w:val="Body"/>
    <w:basedOn w:val="Normal"/>
    <w:rsid w:val="00A23F95"/>
    <w:pPr>
      <w:spacing w:before="280" w:after="280"/>
    </w:pPr>
  </w:style>
  <w:style w:type="table" w:styleId="TableGrid">
    <w:name w:val="Table Grid"/>
    <w:basedOn w:val="TableNormal"/>
    <w:rsid w:val="0009522E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324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E3214"/>
    <w:pPr>
      <w:tabs>
        <w:tab w:val="center" w:pos="4153"/>
        <w:tab w:val="right" w:pos="8306"/>
      </w:tabs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9F6E9C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E9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6E9C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6E9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6E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Body1">
    <w:name w:val="Body 1"/>
    <w:basedOn w:val="Normal"/>
    <w:qFormat/>
    <w:rsid w:val="009F6E9C"/>
  </w:style>
  <w:style w:type="paragraph" w:customStyle="1" w:styleId="Body2Bold">
    <w:name w:val="Body 2 Bold"/>
    <w:basedOn w:val="Body1"/>
    <w:rsid w:val="009F6E9C"/>
    <w:rPr>
      <w:b/>
      <w:bCs/>
    </w:rPr>
  </w:style>
  <w:style w:type="paragraph" w:styleId="FootnoteText">
    <w:name w:val="footnote text"/>
    <w:basedOn w:val="Normal"/>
    <w:semiHidden/>
    <w:rsid w:val="0091780A"/>
    <w:pPr>
      <w:spacing w:line="240" w:lineRule="exact"/>
    </w:pPr>
    <w:rPr>
      <w:sz w:val="18"/>
      <w:szCs w:val="20"/>
    </w:rPr>
  </w:style>
  <w:style w:type="character" w:styleId="FootnoteReference">
    <w:name w:val="footnote reference"/>
    <w:basedOn w:val="DefaultParagraphFont"/>
    <w:semiHidden/>
    <w:rsid w:val="00463D20"/>
    <w:rPr>
      <w:vertAlign w:val="superscript"/>
    </w:rPr>
  </w:style>
  <w:style w:type="paragraph" w:styleId="ListParagraph">
    <w:name w:val="List Paragraph"/>
    <w:basedOn w:val="Normal"/>
    <w:uiPriority w:val="34"/>
    <w:qFormat/>
    <w:rsid w:val="00FE65D7"/>
    <w:pPr>
      <w:numPr>
        <w:numId w:val="20"/>
      </w:numPr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539F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39F9"/>
    <w:rPr>
      <w:rFonts w:ascii="Arial" w:hAnsi="Arial"/>
    </w:rPr>
  </w:style>
  <w:style w:type="character" w:styleId="EndnoteReference">
    <w:name w:val="endnote reference"/>
    <w:basedOn w:val="DefaultParagraphFont"/>
    <w:uiPriority w:val="99"/>
    <w:unhideWhenUsed/>
    <w:rsid w:val="0055541B"/>
    <w:rPr>
      <w:rFonts w:ascii="Arial" w:hAnsi="Arial"/>
      <w:sz w:val="22"/>
      <w:vertAlign w:val="baseline"/>
    </w:rPr>
  </w:style>
  <w:style w:type="character" w:customStyle="1" w:styleId="FooterChar">
    <w:name w:val="Footer Char"/>
    <w:basedOn w:val="DefaultParagraphFont"/>
    <w:link w:val="Footer"/>
    <w:uiPriority w:val="99"/>
    <w:rsid w:val="00BE55D5"/>
    <w:rPr>
      <w:rFonts w:ascii="Arial" w:hAnsi="Arial"/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C6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5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5C0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5C0"/>
    <w:rPr>
      <w:rFonts w:ascii="Arial" w:hAnsi="Arial"/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031F0D"/>
  </w:style>
  <w:style w:type="table" w:customStyle="1" w:styleId="TableGrid1">
    <w:name w:val="Table Grid1"/>
    <w:basedOn w:val="TableNormal"/>
    <w:next w:val="TableGrid"/>
    <w:uiPriority w:val="59"/>
    <w:rsid w:val="00031F0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F0D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031F0D"/>
    <w:rPr>
      <w:rFonts w:ascii="Arial" w:hAnsi="Arial"/>
      <w:sz w:val="22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6560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A6560B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42DB7"/>
    <w:pPr>
      <w:spacing w:after="200"/>
    </w:pPr>
    <w:rPr>
      <w:b/>
      <w:bCs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E6637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66378"/>
    <w:pPr>
      <w:spacing w:after="100"/>
      <w:ind w:left="220"/>
    </w:pPr>
  </w:style>
  <w:style w:type="paragraph" w:styleId="TableofFigures">
    <w:name w:val="table of figures"/>
    <w:basedOn w:val="Normal"/>
    <w:next w:val="Normal"/>
    <w:uiPriority w:val="99"/>
    <w:unhideWhenUsed/>
    <w:rsid w:val="009277A9"/>
    <w:pPr>
      <w:spacing w:after="0"/>
    </w:pPr>
  </w:style>
  <w:style w:type="paragraph" w:customStyle="1" w:styleId="TableText">
    <w:name w:val="Table Text"/>
    <w:basedOn w:val="Normal"/>
    <w:qFormat/>
    <w:rsid w:val="00261289"/>
    <w:pPr>
      <w:spacing w:before="40" w:after="40"/>
      <w:jc w:val="left"/>
    </w:pPr>
    <w:rPr>
      <w:rFonts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330C4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30C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40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58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412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359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by.Sanderson\Downloads\ES%20report%20template%20internal%20NR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7C41C17447B643449D782C64309FB2E5" ma:contentTypeVersion="43" ma:contentTypeDescription="Create a new document." ma:contentTypeScope="" ma:versionID="f16b7ce0ecdfd9783c585b933519f19c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976e4c6b-9cbc-4c56-aa6a-7ddfa1f9bcfe" targetNamespace="http://schemas.microsoft.com/office/2006/metadata/properties" ma:root="true" ma:fieldsID="b7a1baae82e22d19099936a1197d4561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976e4c6b-9cbc-4c56-aa6a-7ddfa1f9bcfe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SearchProperties" minOccurs="0"/>
                <xsd:element ref="ns6:MediaServiceObjectDetectorVersions" minOccurs="0"/>
                <xsd:element ref="ns6:lcf76f155ced4ddcb4097134ff3c332f" minOccurs="0"/>
                <xsd:element ref="ns6:MediaServiceDateTaken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Location" minOccurs="0"/>
                <xsd:element ref="ns6:_Flow_SignoffStatus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1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48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43e4e61-1be0-4b06-bd98-8598df83c830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43e4e61-1be0-4b06-bd98-8598df83c830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dexed="true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dexed="tru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e4c6b-9cbc-4c56-aa6a-7ddfa1f9b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5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53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58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59" nillable="true" ma:displayName="Sign-off status" ma:internalName="_x0024_Resources_x003a_core_x002c_Signoff_Status">
      <xsd:simpleType>
        <xsd:restriction base="dms:Text"/>
      </xsd:simpleType>
    </xsd:element>
    <xsd:element name="MediaLengthInSeconds" ma:index="6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e4c6b-9cbc-4c56-aa6a-7ddfa1f9bcfe">
      <Terms xmlns="http://schemas.microsoft.com/office/infopath/2007/PartnerControls"/>
    </lcf76f155ced4ddcb4097134ff3c332f>
    <TaxCatchAll xmlns="662745e8-e224-48e8-a2e3-254862b8c2f5">
      <Value>41</Value>
      <Value>40</Value>
      <Value>11</Value>
      <Value>32</Value>
      <Value>14</Value>
    </TaxCatchAll>
    <EAReceivedDate xmlns="eebef177-55b5-4448-a5fb-28ea454417ee">2024-12-20T00:00:00+00:00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EPR-CP3329LD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EPR/CP3329LD</OtherReference>
    <EventLink xmlns="5ffd8e36-f429-4edc-ab50-c5be84842779" xsi:nil="true"/>
    <Customer_x002f_OperatorName xmlns="eebef177-55b5-4448-a5fb-28ea454417ee">Nuclear Restoration Services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>2024-12-20T00:00:00+00:00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EPR/CP3329LD</EPRNumber>
    <FacilityAddressPostcode xmlns="eebef177-55b5-4448-a5fb-28ea454417ee">DT2 8WG</FacilityAddressPostcode>
    <ed3cfd1978f244c4af5dc9d642a18018 xmlns="dbe221e7-66db-4bdb-a92c-aa517c005f15">
      <Terms xmlns="http://schemas.microsoft.com/office/infopath/2007/PartnerControls"/>
    </ed3cfd1978f244c4af5dc9d642a18018>
    <ExternalAuthor xmlns="eebef177-55b5-4448-a5fb-28ea454417ee">Nuclear Restoration Services Limited </ExternalAuthor>
    <SiteName xmlns="eebef177-55b5-4448-a5fb-28ea454417ee">Nuclear Restoration Services Limited Winfrith Site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Waste Operations</TermName>
          <TermId xmlns="http://schemas.microsoft.com/office/infopath/2007/PartnerControls">dc63c9b7-da6e-463c-b2cf-265b08d49156</TermId>
        </TermInfo>
      </Terms>
    </p517ccc45a7e4674ae144f9410147bb3>
    <_Flow_SignoffStatus xmlns="976e4c6b-9cbc-4c56-aa6a-7ddfa1f9bcfe" xsi:nil="true"/>
    <FacilityAddress xmlns="eebef177-55b5-4448-a5fb-28ea454417ee">Gatemore Road, Newburgh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Bespoke</TermName>
          <TermId xmlns="http://schemas.microsoft.com/office/infopath/2007/PartnerControls">743fbb82-64b4-442a-8bac-afa632175399</TermId>
        </TermInfo>
      </Terms>
    </la34db7254a948be973d9738b9f07ba7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62AE9E-8F1C-4D87-BB76-1084519CBB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B8A958-792F-4E0E-B5F3-F92557FE3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e221e7-66db-4bdb-a92c-aa517c005f15"/>
    <ds:schemaRef ds:uri="662745e8-e224-48e8-a2e3-254862b8c2f5"/>
    <ds:schemaRef ds:uri="eebef177-55b5-4448-a5fb-28ea454417ee"/>
    <ds:schemaRef ds:uri="5ffd8e36-f429-4edc-ab50-c5be84842779"/>
    <ds:schemaRef ds:uri="976e4c6b-9cbc-4c56-aa6a-7ddfa1f9b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872F49-6275-4C15-826B-313734D98921}">
  <ds:schemaRefs>
    <ds:schemaRef ds:uri="http://schemas.microsoft.com/office/2006/metadata/properties"/>
    <ds:schemaRef ds:uri="http://schemas.microsoft.com/office/infopath/2007/PartnerControls"/>
    <ds:schemaRef ds:uri="976e4c6b-9cbc-4c56-aa6a-7ddfa1f9bcfe"/>
    <ds:schemaRef ds:uri="662745e8-e224-48e8-a2e3-254862b8c2f5"/>
    <ds:schemaRef ds:uri="eebef177-55b5-4448-a5fb-28ea454417ee"/>
    <ds:schemaRef ds:uri="dbe221e7-66db-4bdb-a92c-aa517c005f15"/>
    <ds:schemaRef ds:uri="5ffd8e36-f429-4edc-ab50-c5be84842779"/>
  </ds:schemaRefs>
</ds:datastoreItem>
</file>

<file path=customXml/itemProps4.xml><?xml version="1.0" encoding="utf-8"?>
<ds:datastoreItem xmlns:ds="http://schemas.openxmlformats.org/officeDocument/2006/customXml" ds:itemID="{599A69EA-DC31-4722-9ED2-367CD1172F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 report template internal NRS</Template>
  <TotalTime>1</TotalTime>
  <Pages>1</Pages>
  <Words>61</Words>
  <Characters>339</Characters>
  <Application>Microsoft Office Word</Application>
  <DocSecurity>0</DocSecurity>
  <Lines>26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content A4</vt:lpstr>
    </vt:vector>
  </TitlesOfParts>
  <Company>Magnox South</Company>
  <LinksUpToDate>false</LinksUpToDate>
  <CharactersWithSpaces>379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content A4</dc:title>
  <dc:subject>Word Template</dc:subject>
  <dc:creator>Toby Sanderson (Magnox)</dc:creator>
  <cp:keywords>A4 Report Word Template</cp:keywords>
  <cp:lastModifiedBy>Nicola Waller</cp:lastModifiedBy>
  <cp:revision>3</cp:revision>
  <cp:lastPrinted>2019-04-02T09:44:00Z</cp:lastPrinted>
  <dcterms:created xsi:type="dcterms:W3CDTF">2024-12-19T11:11:00Z</dcterms:created>
  <dcterms:modified xsi:type="dcterms:W3CDTF">2025-04-30T11:15:00Z</dcterms:modified>
  <cp:category>Microsoft Word 2002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0x0101000E9AD557692E154F9D2697C8C6432F76007C41C17447B643449D782C64309FB2E5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MSIP_Label_fe484598-546c-43a2-bfce-4d67ee2f6497_Enabled">
    <vt:lpwstr>true</vt:lpwstr>
  </property>
  <property fmtid="{D5CDD505-2E9C-101B-9397-08002B2CF9AE}" pid="6" name="MSIP_Label_fe484598-546c-43a2-bfce-4d67ee2f6497_SetDate">
    <vt:lpwstr>2023-11-01T10:54:23Z</vt:lpwstr>
  </property>
  <property fmtid="{D5CDD505-2E9C-101B-9397-08002B2CF9AE}" pid="7" name="MSIP_Label_fe484598-546c-43a2-bfce-4d67ee2f6497_Method">
    <vt:lpwstr>Privileged</vt:lpwstr>
  </property>
  <property fmtid="{D5CDD505-2E9C-101B-9397-08002B2CF9AE}" pid="8" name="MSIP_Label_fe484598-546c-43a2-bfce-4d67ee2f6497_Name">
    <vt:lpwstr>OFFICIAL [UNMARKED]</vt:lpwstr>
  </property>
  <property fmtid="{D5CDD505-2E9C-101B-9397-08002B2CF9AE}" pid="9" name="MSIP_Label_fe484598-546c-43a2-bfce-4d67ee2f6497_SiteId">
    <vt:lpwstr>8af7874e-5d8a-4685-85d9-93475ca367ef</vt:lpwstr>
  </property>
  <property fmtid="{D5CDD505-2E9C-101B-9397-08002B2CF9AE}" pid="10" name="MSIP_Label_fe484598-546c-43a2-bfce-4d67ee2f6497_ActionId">
    <vt:lpwstr>e459847e-95d2-4a9d-b0cf-76bb413645ba</vt:lpwstr>
  </property>
  <property fmtid="{D5CDD505-2E9C-101B-9397-08002B2CF9AE}" pid="11" name="MSIP_Label_fe484598-546c-43a2-bfce-4d67ee2f6497_ContentBits">
    <vt:lpwstr>0</vt:lpwstr>
  </property>
  <property fmtid="{D5CDD505-2E9C-101B-9397-08002B2CF9AE}" pid="12" name="Jive_VersionGuid">
    <vt:lpwstr>5df83464-a335-4e91-a471-9c593b58c0b2</vt:lpwstr>
  </property>
  <property fmtid="{D5CDD505-2E9C-101B-9397-08002B2CF9AE}" pid="13" name="Offisync_UniqueId">
    <vt:lpwstr>458565</vt:lpwstr>
  </property>
  <property fmtid="{D5CDD505-2E9C-101B-9397-08002B2CF9AE}" pid="14" name="Offisync_ServerID">
    <vt:lpwstr>1cb63754-bba9-41b9-ac2f-694933b04be2</vt:lpwstr>
  </property>
  <property fmtid="{D5CDD505-2E9C-101B-9397-08002B2CF9AE}" pid="15" name="Offisync_UpdateToken">
    <vt:lpwstr>1</vt:lpwstr>
  </property>
  <property fmtid="{D5CDD505-2E9C-101B-9397-08002B2CF9AE}" pid="16" name="Offisync_ProviderInitializationData">
    <vt:lpwstr>https://ecosystem.org.uk</vt:lpwstr>
  </property>
  <property fmtid="{D5CDD505-2E9C-101B-9397-08002B2CF9AE}" pid="17" name="Jive_LatestUserAccountName">
    <vt:lpwstr>anthony.watts@environment-agency.gov.uk</vt:lpwstr>
  </property>
  <property fmtid="{D5CDD505-2E9C-101B-9397-08002B2CF9AE}" pid="18" name="PermitDocumentType">
    <vt:lpwstr/>
  </property>
  <property fmtid="{D5CDD505-2E9C-101B-9397-08002B2CF9AE}" pid="19" name="TypeofPermit">
    <vt:lpwstr>32;#Bespoke|743fbb82-64b4-442a-8bac-afa632175399</vt:lpwstr>
  </property>
  <property fmtid="{D5CDD505-2E9C-101B-9397-08002B2CF9AE}" pid="20" name="DisclosureStatus">
    <vt:lpwstr>41;#Public Register|f1fcf6a6-5d97-4f1d-964e-a2f916eb1f18</vt:lpwstr>
  </property>
  <property fmtid="{D5CDD505-2E9C-101B-9397-08002B2CF9AE}" pid="21" name="ActivityGrouping">
    <vt:lpwstr>14;#Application ＆ Associated Docs|5eadfd3c-6deb-44e1-b7e1-16accd427bec</vt:lpwstr>
  </property>
  <property fmtid="{D5CDD505-2E9C-101B-9397-08002B2CF9AE}" pid="22" name="Catchment">
    <vt:lpwstr/>
  </property>
  <property fmtid="{D5CDD505-2E9C-101B-9397-08002B2CF9AE}" pid="23" name="MajorProjectID">
    <vt:lpwstr/>
  </property>
  <property fmtid="{D5CDD505-2E9C-101B-9397-08002B2CF9AE}" pid="24" name="StandardRulesID">
    <vt:lpwstr/>
  </property>
  <property fmtid="{D5CDD505-2E9C-101B-9397-08002B2CF9AE}" pid="25" name="CessationStatus">
    <vt:lpwstr/>
  </property>
  <property fmtid="{D5CDD505-2E9C-101B-9397-08002B2CF9AE}" pid="26" name="Regime">
    <vt:lpwstr>11;#EPR|0e5af97d-1a8c-4d8f-a20b-528a11cab1f6</vt:lpwstr>
  </property>
  <property fmtid="{D5CDD505-2E9C-101B-9397-08002B2CF9AE}" pid="27" name="RegulatedActivitySub_x002d_Class">
    <vt:lpwstr/>
  </property>
  <property fmtid="{D5CDD505-2E9C-101B-9397-08002B2CF9AE}" pid="28" name="RegulatedActivitySub-Class">
    <vt:lpwstr/>
  </property>
  <property fmtid="{D5CDD505-2E9C-101B-9397-08002B2CF9AE}" pid="29" name="EventType1">
    <vt:lpwstr/>
  </property>
  <property fmtid="{D5CDD505-2E9C-101B-9397-08002B2CF9AE}" pid="30" name="RegulatedActivityClass">
    <vt:lpwstr>40;#Waste Operations|dc63c9b7-da6e-463c-b2cf-265b08d49156</vt:lpwstr>
  </property>
</Properties>
</file>