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651" w:rsidRPr="00F04651" w:rsidRDefault="00F04651" w:rsidP="00F04651">
      <w:pPr>
        <w:pStyle w:val="BDBTitle"/>
        <w:rPr>
          <w:sz w:val="24"/>
          <w:szCs w:val="24"/>
        </w:rPr>
      </w:pPr>
      <w:r w:rsidRPr="00F04651">
        <w:rPr>
          <w:sz w:val="24"/>
          <w:szCs w:val="24"/>
        </w:rPr>
        <w:t xml:space="preserve">APPENDIX 5 </w:t>
      </w:r>
    </w:p>
    <w:p w:rsidR="000A6CBC" w:rsidRPr="007421A3" w:rsidRDefault="00F04651" w:rsidP="007421A3">
      <w:pPr>
        <w:pStyle w:val="BDBTitle"/>
        <w:rPr>
          <w:sz w:val="24"/>
          <w:szCs w:val="24"/>
        </w:rPr>
      </w:pPr>
      <w:r w:rsidRPr="00F04651">
        <w:rPr>
          <w:sz w:val="24"/>
          <w:szCs w:val="24"/>
        </w:rPr>
        <w:t xml:space="preserve">Photographs of key views </w:t>
      </w:r>
      <w:bookmarkStart w:id="0" w:name="_GoBack"/>
      <w:bookmarkEnd w:id="0"/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t>Figure</w:t>
            </w:r>
            <w:r w:rsidRPr="00702568">
              <w:t xml:space="preserve">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t>:</w:t>
            </w:r>
            <w:r>
              <w:t xml:space="preserve"> View of St Nicholas Church and </w:t>
            </w:r>
            <w:proofErr w:type="spellStart"/>
            <w:r>
              <w:t>Skirbeck</w:t>
            </w:r>
            <w:proofErr w:type="spellEnd"/>
            <w:r>
              <w:t xml:space="preserve"> Conservation Area from </w:t>
            </w:r>
            <w:proofErr w:type="spellStart"/>
            <w:r>
              <w:t>Fishtoft</w:t>
            </w:r>
            <w:proofErr w:type="spellEnd"/>
            <w:r>
              <w:t xml:space="preserve"> Road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4338D9" w:rsidRDefault="000A6CBC" w:rsidP="006A74DF">
            <w:pPr>
              <w:pStyle w:val="GraphicLeft"/>
              <w:rPr>
                <w:highlight w:val="yellow"/>
              </w:rPr>
            </w:pPr>
            <w:bookmarkStart w:id="1" w:name="BM_InsertPic" w:colFirst="0" w:colLast="0"/>
            <w:r>
              <w:rPr>
                <w:noProof/>
                <w:lang w:eastAsia="en-GB"/>
              </w:rPr>
              <w:drawing>
                <wp:inline distT="0" distB="0" distL="0" distR="0" wp14:anchorId="1BC1F76A" wp14:editId="7B3D54BA">
                  <wp:extent cx="5381625" cy="4036219"/>
                  <wp:effectExtent l="0" t="0" r="0" b="2540"/>
                  <wp:docPr id="6" name="Picture 6" descr="C:\Users\tim72794\AppData\Local\Microsoft\Windows\Temporary Internet FilesContent.Word\IMG_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72794\AppData\Local\Microsoft\Windows\Temporary Internet FilesContent.Word\IMG_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773" cy="40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38D9" w:rsidDel="00852E63">
              <w:rPr>
                <w:highlight w:val="yellow"/>
              </w:rPr>
              <w:t xml:space="preserve"> </w:t>
            </w:r>
          </w:p>
        </w:tc>
      </w:tr>
      <w:bookmarkEnd w:id="1"/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>EA 2017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 w:rsidRPr="005B0512">
              <w:t>Figure 2</w:t>
            </w:r>
            <w:r>
              <w:rPr>
                <w:noProof/>
              </w:rPr>
              <w:t>:</w:t>
            </w:r>
            <w:r>
              <w:t xml:space="preserve"> View of St Nicholas Church across pond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>
              <w:rPr>
                <w:noProof/>
                <w:lang w:eastAsia="en-GB"/>
              </w:rPr>
              <w:drawing>
                <wp:inline distT="0" distB="0" distL="0" distR="0" wp14:anchorId="7AE85EC0" wp14:editId="3F87DD44">
                  <wp:extent cx="2694852" cy="4791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50515_141922_Richtone(HDR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68" cy="479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>MM 2015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t>Figure</w:t>
            </w:r>
            <w:r w:rsidRPr="00702568">
              <w:t xml:space="preserve"> </w:t>
            </w:r>
            <w:r>
              <w:t>3</w:t>
            </w:r>
            <w:r>
              <w:rPr>
                <w:noProof/>
              </w:rPr>
              <w:t>:</w:t>
            </w:r>
            <w:r>
              <w:t xml:space="preserve"> St Nicholas Church from right bank showing back drop of trees and semi natural embankment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>
              <w:rPr>
                <w:noProof/>
                <w:lang w:eastAsia="en-GB"/>
              </w:rPr>
              <w:drawing>
                <wp:inline distT="0" distB="0" distL="0" distR="0" wp14:anchorId="5A405ABC" wp14:editId="71E5C0C0">
                  <wp:extent cx="5397500" cy="25393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50515_13271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253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>MM 2015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t>Figure</w:t>
            </w:r>
            <w:r w:rsidRPr="00702568">
              <w:t xml:space="preserve"> </w:t>
            </w:r>
            <w:r>
              <w:t>4</w:t>
            </w:r>
            <w:r>
              <w:rPr>
                <w:noProof/>
              </w:rPr>
              <w:t>:</w:t>
            </w:r>
            <w:r>
              <w:t xml:space="preserve"> Views of church from right bank with Port of Boston on the left of the picture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>
              <w:rPr>
                <w:noProof/>
                <w:lang w:eastAsia="en-GB"/>
              </w:rPr>
              <w:drawing>
                <wp:inline distT="0" distB="0" distL="0" distR="0" wp14:anchorId="16207984" wp14:editId="76E288DA">
                  <wp:extent cx="5397500" cy="30359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15_1316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>MM 2015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t>Figure</w:t>
            </w:r>
            <w:r w:rsidRPr="00702568">
              <w:t xml:space="preserve"> </w:t>
            </w:r>
            <w:r>
              <w:t>5</w:t>
            </w:r>
            <w:r>
              <w:rPr>
                <w:noProof/>
              </w:rPr>
              <w:t>:</w:t>
            </w:r>
            <w:r>
              <w:t xml:space="preserve"> Maud Foster Sluice from right bank with Port of Boston to the left and modern housing within </w:t>
            </w:r>
            <w:proofErr w:type="spellStart"/>
            <w:r>
              <w:t>Skirbeck</w:t>
            </w:r>
            <w:proofErr w:type="spellEnd"/>
            <w:r>
              <w:t xml:space="preserve"> Conservation Area to the right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 w:rsidRPr="00503168">
              <w:rPr>
                <w:noProof/>
                <w:lang w:eastAsia="en-GB"/>
              </w:rPr>
              <w:drawing>
                <wp:inline distT="0" distB="0" distL="0" distR="0" wp14:anchorId="6BA91378" wp14:editId="505CE199">
                  <wp:extent cx="5413569" cy="1857375"/>
                  <wp:effectExtent l="0" t="0" r="0" b="0"/>
                  <wp:docPr id="5" name="Picture 5" descr="P:\Cambridge\Demeter\EVT\General\Archaeology\Site Photo\Boston Barrier\20150515_133120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Cambridge\Demeter\EVT\General\Archaeology\Site Photo\Boston Barrier\20150515_133120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090" cy="18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>MM 2015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tbl>
      <w:tblPr>
        <w:tblW w:w="8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0"/>
      </w:tblGrid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t>Figure 6: View from St Nicholas Church and conservation area looking upstream towards barrier site.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 w:rsidRPr="003B51A3">
              <w:rPr>
                <w:noProof/>
                <w:lang w:eastAsia="en-GB"/>
              </w:rPr>
              <w:drawing>
                <wp:inline distT="0" distB="0" distL="0" distR="0" wp14:anchorId="16477FEE" wp14:editId="50037CAA">
                  <wp:extent cx="5530638" cy="4147979"/>
                  <wp:effectExtent l="0" t="0" r="0" b="5080"/>
                  <wp:docPr id="2" name="Picture 2" descr="C:\Users\tim72794\Desktop\Boston Barrier\St Nicholas Church 020317\Photo 03-03-2017, 09 55 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m72794\Desktop\Boston Barrier\St Nicholas Church 020317\Photo 03-03-2017, 09 55 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428" cy="415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 xml:space="preserve">EA 2017 </w:t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Caption"/>
            </w:pPr>
            <w:r>
              <w:lastRenderedPageBreak/>
              <w:t>Figure 7: View upstream from the bank adjacent to Black Sluice towards the Stump with Boston Conservation Area on the left hand side</w:t>
            </w:r>
          </w:p>
        </w:tc>
      </w:tr>
      <w:tr w:rsidR="000A6CBC" w:rsidRPr="00E02001" w:rsidTr="006A74DF">
        <w:tc>
          <w:tcPr>
            <w:tcW w:w="5000" w:type="pct"/>
            <w:noWrap/>
          </w:tcPr>
          <w:p w:rsidR="000A6CBC" w:rsidRPr="00B46530" w:rsidRDefault="000A6CBC" w:rsidP="006A74DF">
            <w:pPr>
              <w:pStyle w:val="GraphicLeft"/>
            </w:pPr>
            <w:r>
              <w:rPr>
                <w:noProof/>
                <w:lang w:eastAsia="en-GB"/>
              </w:rPr>
              <w:drawing>
                <wp:inline distT="0" distB="0" distL="0" distR="0" wp14:anchorId="30D2703B" wp14:editId="1428658C">
                  <wp:extent cx="5397500" cy="51866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ew up the Haven to Boston Stump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BC" w:rsidRPr="00702568" w:rsidTr="006A74DF">
        <w:tc>
          <w:tcPr>
            <w:tcW w:w="5000" w:type="pct"/>
            <w:noWrap/>
          </w:tcPr>
          <w:p w:rsidR="000A6CBC" w:rsidRPr="00702568" w:rsidRDefault="000A6CBC" w:rsidP="006A74DF">
            <w:pPr>
              <w:pStyle w:val="Source"/>
            </w:pPr>
            <w:r>
              <w:t>Source:</w:t>
            </w:r>
            <w:r>
              <w:tab/>
              <w:t xml:space="preserve">MM 2015 </w:t>
            </w:r>
          </w:p>
        </w:tc>
      </w:tr>
    </w:tbl>
    <w:p w:rsidR="000A6CBC" w:rsidRDefault="000A6CBC" w:rsidP="000A6CBC">
      <w:pPr>
        <w:pStyle w:val="BDBLevel1"/>
        <w:numPr>
          <w:ilvl w:val="0"/>
          <w:numId w:val="0"/>
        </w:numPr>
      </w:pPr>
    </w:p>
    <w:p w:rsidR="000A6CBC" w:rsidRDefault="000A6CBC" w:rsidP="000A6CBC">
      <w:pPr>
        <w:pStyle w:val="BDBLevel1"/>
        <w:numPr>
          <w:ilvl w:val="0"/>
          <w:numId w:val="0"/>
        </w:numPr>
      </w:pPr>
    </w:p>
    <w:p w:rsidR="000A6CBC" w:rsidRPr="007F4839" w:rsidRDefault="000A6CBC" w:rsidP="000A6CBC">
      <w:pPr>
        <w:pStyle w:val="BDBLevel1"/>
        <w:numPr>
          <w:ilvl w:val="0"/>
          <w:numId w:val="0"/>
        </w:numPr>
      </w:pPr>
    </w:p>
    <w:p w:rsidR="007F4839" w:rsidRPr="007F4839" w:rsidRDefault="007F4839" w:rsidP="002D7C51"/>
    <w:sectPr w:rsidR="007F4839" w:rsidRPr="007F4839" w:rsidSect="00486E86">
      <w:footerReference w:type="default" r:id="rId16"/>
      <w:footerReference w:type="first" r:id="rId17"/>
      <w:pgSz w:w="11906" w:h="16838" w:code="9"/>
      <w:pgMar w:top="1440" w:right="1440" w:bottom="1440" w:left="1440" w:header="720" w:footer="720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596" w:rsidRDefault="00AB0596" w:rsidP="00026969">
      <w:pPr>
        <w:spacing w:before="0" w:after="0" w:line="240" w:lineRule="auto"/>
      </w:pPr>
      <w:r>
        <w:separator/>
      </w:r>
    </w:p>
  </w:endnote>
  <w:endnote w:type="continuationSeparator" w:id="0">
    <w:p w:rsidR="00AB0596" w:rsidRDefault="00AB0596" w:rsidP="000269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D70" w:rsidRDefault="001E1D70" w:rsidP="000A7AA6">
    <w:pPr>
      <w:pStyle w:val="Footer"/>
    </w:pPr>
  </w:p>
  <w:sdt>
    <w:sdtPr>
      <w:id w:val="-742564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1D70" w:rsidRPr="00C81C6A" w:rsidRDefault="007421A3" w:rsidP="00C81C6A">
        <w:pPr>
          <w:pStyle w:val="BDBStandardFooter"/>
          <w:rPr>
            <w:noProof/>
            <w:sz w:val="20"/>
          </w:rPr>
        </w:pPr>
        <w:sdt>
          <w:sdtPr>
            <w:alias w:val="Reference"/>
            <w:tag w:val="DE_95323"/>
            <w:id w:val="-1719811290"/>
            <w:lock w:val="sdtContentLocked"/>
            <w:placeholder/>
          </w:sdtPr>
          <w:sdtEndPr/>
          <w:sdtContent>
            <w:r w:rsidR="00AB0596" w:rsidRPr="00AB0596">
              <w:rPr>
                <w:rStyle w:val="BDBReference"/>
              </w:rPr>
              <w:t>15314258.1</w:t>
            </w:r>
          </w:sdtContent>
        </w:sdt>
        <w:r w:rsidR="001E1D70">
          <w:rPr>
            <w:sz w:val="12"/>
            <w:szCs w:val="12"/>
          </w:rPr>
          <w:tab/>
        </w:r>
        <w:r w:rsidR="001E1D70">
          <w:t xml:space="preserve"> </w:t>
        </w:r>
        <w:r w:rsidR="001E1D70">
          <w:fldChar w:fldCharType="begin"/>
        </w:r>
        <w:r w:rsidR="001E1D70">
          <w:instrText xml:space="preserve"> PAGE   \* MERGEFORMAT </w:instrText>
        </w:r>
        <w:r w:rsidR="001E1D70">
          <w:fldChar w:fldCharType="separate"/>
        </w:r>
        <w:r>
          <w:rPr>
            <w:noProof/>
          </w:rPr>
          <w:t>5</w:t>
        </w:r>
        <w:r w:rsidR="001E1D70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7341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1D70" w:rsidRPr="00471D7B" w:rsidRDefault="007421A3" w:rsidP="00411F8B">
        <w:pPr>
          <w:pStyle w:val="BDBStandardFooter"/>
          <w:rPr>
            <w:noProof/>
            <w:sz w:val="20"/>
          </w:rPr>
        </w:pPr>
        <w:sdt>
          <w:sdtPr>
            <w:alias w:val="Reference"/>
            <w:tag w:val="DE_95323"/>
            <w:id w:val="5633544"/>
            <w:lock w:val="sdtContentLocked"/>
          </w:sdtPr>
          <w:sdtEndPr/>
          <w:sdtContent>
            <w:r w:rsidR="00AB0596" w:rsidRPr="00AB0596">
              <w:rPr>
                <w:rStyle w:val="BDBReference"/>
              </w:rPr>
              <w:t>15314258.1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596" w:rsidRDefault="00AB0596" w:rsidP="00026969">
      <w:pPr>
        <w:spacing w:before="0" w:after="0" w:line="240" w:lineRule="auto"/>
      </w:pPr>
      <w:r>
        <w:separator/>
      </w:r>
    </w:p>
  </w:footnote>
  <w:footnote w:type="continuationSeparator" w:id="0">
    <w:p w:rsidR="00AB0596" w:rsidRDefault="00AB0596" w:rsidP="0002696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B2142"/>
    <w:multiLevelType w:val="multilevel"/>
    <w:tmpl w:val="8270A0F8"/>
    <w:lvl w:ilvl="0">
      <w:start w:val="1"/>
      <w:numFmt w:val="none"/>
      <w:pStyle w:val="BDBScheduleHeading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BDBScheduleLevel1"/>
      <w:lvlText w:val="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DBScheduleLevel2"/>
      <w:lvlText w:val="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pStyle w:val="BDBScheduleLevel3"/>
      <w:lvlText w:val="%2.%3.%4"/>
      <w:lvlJc w:val="left"/>
      <w:pPr>
        <w:tabs>
          <w:tab w:val="num" w:pos="1644"/>
        </w:tabs>
        <w:ind w:left="1644" w:hanging="924"/>
      </w:pPr>
      <w:rPr>
        <w:rFonts w:hint="default"/>
        <w:b w:val="0"/>
      </w:rPr>
    </w:lvl>
    <w:lvl w:ilvl="4">
      <w:start w:val="1"/>
      <w:numFmt w:val="lowerLetter"/>
      <w:pStyle w:val="BDBScheduleLevel4"/>
      <w:lvlText w:val="(%5)"/>
      <w:lvlJc w:val="left"/>
      <w:pPr>
        <w:tabs>
          <w:tab w:val="num" w:pos="2381"/>
        </w:tabs>
        <w:ind w:left="2381" w:hanging="737"/>
      </w:pPr>
      <w:rPr>
        <w:rFonts w:hint="default"/>
        <w:b w:val="0"/>
      </w:rPr>
    </w:lvl>
    <w:lvl w:ilvl="5">
      <w:start w:val="1"/>
      <w:numFmt w:val="lowerRoman"/>
      <w:pStyle w:val="BDBScheduleLevel5"/>
      <w:lvlText w:val="(%6)"/>
      <w:lvlJc w:val="left"/>
      <w:pPr>
        <w:tabs>
          <w:tab w:val="num" w:pos="3062"/>
        </w:tabs>
        <w:ind w:left="3062" w:hanging="681"/>
      </w:pPr>
      <w:rPr>
        <w:rFonts w:hint="default"/>
        <w:b w:val="0"/>
      </w:rPr>
    </w:lvl>
    <w:lvl w:ilvl="6">
      <w:start w:val="1"/>
      <w:numFmt w:val="none"/>
      <w:lvlText w:val="%7(UNDEFINED)"/>
      <w:lvlJc w:val="left"/>
      <w:pPr>
        <w:tabs>
          <w:tab w:val="num" w:pos="4196"/>
        </w:tabs>
        <w:ind w:left="4196" w:firstLine="0"/>
      </w:pPr>
      <w:rPr>
        <w:rFonts w:hint="default"/>
      </w:rPr>
    </w:lvl>
    <w:lvl w:ilvl="7">
      <w:start w:val="1"/>
      <w:numFmt w:val="none"/>
      <w:lvlText w:val="%8(UNDEFINED)"/>
      <w:lvlJc w:val="left"/>
      <w:pPr>
        <w:tabs>
          <w:tab w:val="num" w:pos="5046"/>
        </w:tabs>
        <w:ind w:left="5046" w:firstLine="0"/>
      </w:pPr>
      <w:rPr>
        <w:rFonts w:hint="default"/>
      </w:rPr>
    </w:lvl>
    <w:lvl w:ilvl="8">
      <w:start w:val="1"/>
      <w:numFmt w:val="none"/>
      <w:lvlText w:val="%9(UNDEFINED)"/>
      <w:lvlJc w:val="left"/>
      <w:pPr>
        <w:tabs>
          <w:tab w:val="num" w:pos="5954"/>
        </w:tabs>
        <w:ind w:left="5954" w:firstLine="0"/>
      </w:pPr>
      <w:rPr>
        <w:rFonts w:hint="default"/>
      </w:rPr>
    </w:lvl>
  </w:abstractNum>
  <w:abstractNum w:abstractNumId="1" w15:restartNumberingAfterBreak="0">
    <w:nsid w:val="4EE973F9"/>
    <w:multiLevelType w:val="hybridMultilevel"/>
    <w:tmpl w:val="EAE27934"/>
    <w:lvl w:ilvl="0" w:tplc="7B18D068">
      <w:start w:val="1"/>
      <w:numFmt w:val="decimal"/>
      <w:pStyle w:val="BDBNumberedList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78154A"/>
    <w:multiLevelType w:val="multilevel"/>
    <w:tmpl w:val="05F02052"/>
    <w:lvl w:ilvl="0">
      <w:start w:val="1"/>
      <w:numFmt w:val="bullet"/>
      <w:pStyle w:val="BDBBulletNormal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>
      <w:start w:val="1"/>
      <w:numFmt w:val="bullet"/>
      <w:pStyle w:val="BDBBulletLevels12"/>
      <w:lvlText w:val=""/>
      <w:lvlJc w:val="left"/>
      <w:pPr>
        <w:tabs>
          <w:tab w:val="num" w:pos="1644"/>
        </w:tabs>
        <w:ind w:left="1644" w:hanging="924"/>
      </w:pPr>
      <w:rPr>
        <w:rFonts w:ascii="Symbol" w:hAnsi="Symbol" w:hint="default"/>
        <w:color w:val="auto"/>
      </w:rPr>
    </w:lvl>
    <w:lvl w:ilvl="2">
      <w:start w:val="1"/>
      <w:numFmt w:val="bullet"/>
      <w:pStyle w:val="BDBBulletLevel3"/>
      <w:lvlText w:val=""/>
      <w:lvlJc w:val="left"/>
      <w:pPr>
        <w:tabs>
          <w:tab w:val="num" w:pos="2381"/>
        </w:tabs>
        <w:ind w:left="2381" w:hanging="737"/>
      </w:pPr>
      <w:rPr>
        <w:rFonts w:ascii="Symbol" w:hAnsi="Symbol" w:hint="default"/>
        <w:color w:val="auto"/>
      </w:rPr>
    </w:lvl>
    <w:lvl w:ilvl="3">
      <w:start w:val="1"/>
      <w:numFmt w:val="bullet"/>
      <w:pStyle w:val="BDBBulletLevel4"/>
      <w:lvlText w:val=""/>
      <w:lvlJc w:val="left"/>
      <w:pPr>
        <w:tabs>
          <w:tab w:val="num" w:pos="3062"/>
        </w:tabs>
        <w:ind w:left="3062" w:hanging="681"/>
      </w:pPr>
      <w:rPr>
        <w:rFonts w:ascii="Symbol" w:hAnsi="Symbol" w:hint="default"/>
        <w:color w:val="auto"/>
      </w:rPr>
    </w:lvl>
    <w:lvl w:ilvl="4">
      <w:start w:val="1"/>
      <w:numFmt w:val="bullet"/>
      <w:pStyle w:val="BDBBulletLevel5"/>
      <w:lvlText w:val=""/>
      <w:lvlJc w:val="left"/>
      <w:pPr>
        <w:tabs>
          <w:tab w:val="num" w:pos="3742"/>
        </w:tabs>
        <w:ind w:left="3742" w:hanging="680"/>
      </w:pPr>
      <w:rPr>
        <w:rFonts w:ascii="Symbol" w:hAnsi="Symbol" w:hint="default"/>
        <w:color w:val="auto"/>
      </w:rPr>
    </w:lvl>
    <w:lvl w:ilvl="5">
      <w:start w:val="1"/>
      <w:numFmt w:val="none"/>
      <w:lvlText w:val="(UNDEFINED%6)"/>
      <w:lvlJc w:val="left"/>
      <w:pPr>
        <w:tabs>
          <w:tab w:val="num" w:pos="3629"/>
        </w:tabs>
        <w:ind w:left="3629" w:firstLine="0"/>
      </w:pPr>
      <w:rPr>
        <w:rFonts w:hint="default"/>
      </w:rPr>
    </w:lvl>
    <w:lvl w:ilvl="6">
      <w:start w:val="1"/>
      <w:numFmt w:val="none"/>
      <w:lvlText w:val="%7(UNDEFINED)"/>
      <w:lvlJc w:val="left"/>
      <w:pPr>
        <w:tabs>
          <w:tab w:val="num" w:pos="4366"/>
        </w:tabs>
        <w:ind w:left="4366" w:firstLine="0"/>
      </w:pPr>
      <w:rPr>
        <w:rFonts w:hint="default"/>
      </w:rPr>
    </w:lvl>
    <w:lvl w:ilvl="7">
      <w:start w:val="1"/>
      <w:numFmt w:val="none"/>
      <w:lvlText w:val="%8(UNDEFINED)"/>
      <w:lvlJc w:val="left"/>
      <w:pPr>
        <w:tabs>
          <w:tab w:val="num" w:pos="5046"/>
        </w:tabs>
        <w:ind w:left="5046" w:firstLine="0"/>
      </w:pPr>
      <w:rPr>
        <w:rFonts w:hint="default"/>
      </w:rPr>
    </w:lvl>
    <w:lvl w:ilvl="8">
      <w:start w:val="1"/>
      <w:numFmt w:val="none"/>
      <w:lvlText w:val="%9(UNDEFINED)"/>
      <w:lvlJc w:val="left"/>
      <w:pPr>
        <w:ind w:left="5783" w:firstLine="0"/>
      </w:pPr>
      <w:rPr>
        <w:rFonts w:hint="default"/>
      </w:rPr>
    </w:lvl>
  </w:abstractNum>
  <w:abstractNum w:abstractNumId="3" w15:restartNumberingAfterBreak="0">
    <w:nsid w:val="65D85DE3"/>
    <w:multiLevelType w:val="multilevel"/>
    <w:tmpl w:val="3E082F6C"/>
    <w:lvl w:ilvl="0">
      <w:start w:val="1"/>
      <w:numFmt w:val="decimal"/>
      <w:pStyle w:val="BDBLevel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D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DBLevel3"/>
      <w:lvlText w:val="%1.%2.%3"/>
      <w:lvlJc w:val="left"/>
      <w:pPr>
        <w:tabs>
          <w:tab w:val="num" w:pos="1644"/>
        </w:tabs>
        <w:ind w:left="1644" w:hanging="924"/>
      </w:pPr>
      <w:rPr>
        <w:rFonts w:hint="default"/>
      </w:rPr>
    </w:lvl>
    <w:lvl w:ilvl="3">
      <w:start w:val="1"/>
      <w:numFmt w:val="lowerLetter"/>
      <w:pStyle w:val="BDBLevel4"/>
      <w:lvlText w:val="(%4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lowerRoman"/>
      <w:pStyle w:val="BDBLevel5"/>
      <w:lvlText w:val="(%5)"/>
      <w:lvlJc w:val="left"/>
      <w:pPr>
        <w:tabs>
          <w:tab w:val="num" w:pos="3062"/>
        </w:tabs>
        <w:ind w:left="3062" w:hanging="681"/>
      </w:pPr>
      <w:rPr>
        <w:rFonts w:hint="default"/>
      </w:rPr>
    </w:lvl>
    <w:lvl w:ilvl="5">
      <w:start w:val="1"/>
      <w:numFmt w:val="none"/>
      <w:lvlText w:val="(UNDEFINED%6)"/>
      <w:lvlJc w:val="left"/>
      <w:pPr>
        <w:tabs>
          <w:tab w:val="num" w:pos="4196"/>
        </w:tabs>
        <w:ind w:left="4196" w:firstLine="0"/>
      </w:pPr>
      <w:rPr>
        <w:rFonts w:hint="default"/>
      </w:rPr>
    </w:lvl>
    <w:lvl w:ilvl="6">
      <w:start w:val="1"/>
      <w:numFmt w:val="none"/>
      <w:lvlText w:val="%7(UNDEFINED)"/>
      <w:lvlJc w:val="left"/>
      <w:pPr>
        <w:tabs>
          <w:tab w:val="num" w:pos="5046"/>
        </w:tabs>
        <w:ind w:left="5046" w:firstLine="0"/>
      </w:pPr>
      <w:rPr>
        <w:rFonts w:hint="default"/>
      </w:rPr>
    </w:lvl>
    <w:lvl w:ilvl="7">
      <w:start w:val="1"/>
      <w:numFmt w:val="none"/>
      <w:lvlText w:val="%8(UNDEFINED)"/>
      <w:lvlJc w:val="left"/>
      <w:pPr>
        <w:tabs>
          <w:tab w:val="num" w:pos="5954"/>
        </w:tabs>
        <w:ind w:left="5954" w:firstLine="0"/>
      </w:pPr>
      <w:rPr>
        <w:rFonts w:hint="default"/>
      </w:rPr>
    </w:lvl>
    <w:lvl w:ilvl="8">
      <w:start w:val="1"/>
      <w:numFmt w:val="none"/>
      <w:lvlText w:val="%9(UNDEFINED)"/>
      <w:lvlJc w:val="left"/>
      <w:pPr>
        <w:tabs>
          <w:tab w:val="num" w:pos="6804"/>
        </w:tabs>
        <w:ind w:left="6804" w:firstLine="0"/>
      </w:pPr>
      <w:rPr>
        <w:rFonts w:hint="default"/>
      </w:rPr>
    </w:lvl>
  </w:abstractNum>
  <w:abstractNum w:abstractNumId="4" w15:restartNumberingAfterBreak="0">
    <w:nsid w:val="7BD86BED"/>
    <w:multiLevelType w:val="hybridMultilevel"/>
    <w:tmpl w:val="52CCCD08"/>
    <w:lvl w:ilvl="0" w:tplc="72BE59E4">
      <w:start w:val="1"/>
      <w:numFmt w:val="upperLetter"/>
      <w:pStyle w:val="BDBCapitalList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MIntegration.Field.Author ID" w:val="[Author ID]"/>
    <w:docVar w:name="DMIntegration.Field.Author Name" w:val="[Author Name]"/>
    <w:docVar w:name="DMIntegration.Field.Class" w:val="[Class]"/>
    <w:docVar w:name="DMIntegration.Field.Database" w:val="[Database]"/>
    <w:docVar w:name="DMIntegration.Field.Description" w:val="[Description]"/>
    <w:docVar w:name="DMIntegration.Field.DM Reference" w:val="[DM Reference]"/>
    <w:docVar w:name="DMIntegration.Field.Number" w:val="[Number]"/>
    <w:docVar w:name="DMIntegration.Field.Operator ID" w:val="[Operator ID]"/>
    <w:docVar w:name="DMIntegration.Field.Operator Name" w:val="[Operator Name]"/>
    <w:docVar w:name="DMIntegration.Field.Version" w:val="[Version]"/>
    <w:docVar w:name="DMIntegration.Property.Author ID" w:val="Author ID"/>
    <w:docVar w:name="DMIntegration.Property.Author Name" w:val="Author Name"/>
    <w:docVar w:name="DMIntegration.Property.Class" w:val="Class"/>
    <w:docVar w:name="DMIntegration.Property.Database" w:val="Database"/>
    <w:docVar w:name="DMIntegration.Property.Description" w:val="Description"/>
    <w:docVar w:name="DMIntegration.Property.Number" w:val="Number"/>
    <w:docVar w:name="DMIntegration.Property.Operator ID" w:val="Operator ID"/>
    <w:docVar w:name="DMIntegration.Property.Operator Name" w:val="Operator Name"/>
    <w:docVar w:name="DMIntegration.Property.Version" w:val="Version"/>
    <w:docVar w:name="DocsExpert.DeploymentInformation" w:val="&lt;DeploymentInformation&gt;&lt;Version&gt;1.1.15&lt;/Version&gt;&lt;SolutionName&gt;BDB Word 2010 Templates&lt;/SolutionName&gt;&lt;SolutionId&gt;4bf7f562-cba8-49ae-a2c4-a3e6237aa094&lt;/SolutionId&gt;&lt;/DeploymentInformation&gt;"/>
    <w:docVar w:name="DocsExpert.DocumentInformation" w:val="&lt;DocumentInformation&gt;&lt;Version&gt;3.0&lt;/Version&gt;&lt;Mode&gt;2&lt;/Mode&gt;&lt;Build&gt;112&lt;/Build&gt;&lt;/DocumentInformation&gt;"/>
  </w:docVars>
  <w:rsids>
    <w:rsidRoot w:val="00AB0596"/>
    <w:rsid w:val="00014B02"/>
    <w:rsid w:val="00026969"/>
    <w:rsid w:val="00032D7C"/>
    <w:rsid w:val="000333EB"/>
    <w:rsid w:val="00034CC3"/>
    <w:rsid w:val="00061073"/>
    <w:rsid w:val="00062B72"/>
    <w:rsid w:val="000834D4"/>
    <w:rsid w:val="00083C3B"/>
    <w:rsid w:val="000A01E8"/>
    <w:rsid w:val="000A6CBC"/>
    <w:rsid w:val="000A7AA6"/>
    <w:rsid w:val="000A7AD6"/>
    <w:rsid w:val="000B3106"/>
    <w:rsid w:val="000C6A6A"/>
    <w:rsid w:val="000F339E"/>
    <w:rsid w:val="00110006"/>
    <w:rsid w:val="0011275A"/>
    <w:rsid w:val="00117B4F"/>
    <w:rsid w:val="00122EDC"/>
    <w:rsid w:val="001453BB"/>
    <w:rsid w:val="001524FA"/>
    <w:rsid w:val="00176011"/>
    <w:rsid w:val="00185D2B"/>
    <w:rsid w:val="001862BF"/>
    <w:rsid w:val="00192CA0"/>
    <w:rsid w:val="001C3FA7"/>
    <w:rsid w:val="001D2D55"/>
    <w:rsid w:val="001E1D70"/>
    <w:rsid w:val="00201027"/>
    <w:rsid w:val="00217958"/>
    <w:rsid w:val="002179AD"/>
    <w:rsid w:val="00220F8C"/>
    <w:rsid w:val="00221081"/>
    <w:rsid w:val="00243320"/>
    <w:rsid w:val="00255478"/>
    <w:rsid w:val="00260207"/>
    <w:rsid w:val="0027293A"/>
    <w:rsid w:val="00274AA6"/>
    <w:rsid w:val="002978B1"/>
    <w:rsid w:val="002B5242"/>
    <w:rsid w:val="002C64EB"/>
    <w:rsid w:val="002D7C51"/>
    <w:rsid w:val="002E72E3"/>
    <w:rsid w:val="002F1625"/>
    <w:rsid w:val="00312EA7"/>
    <w:rsid w:val="003152A5"/>
    <w:rsid w:val="0032604D"/>
    <w:rsid w:val="00340055"/>
    <w:rsid w:val="00342C98"/>
    <w:rsid w:val="0034325C"/>
    <w:rsid w:val="00343823"/>
    <w:rsid w:val="00371640"/>
    <w:rsid w:val="00397673"/>
    <w:rsid w:val="00397F3C"/>
    <w:rsid w:val="003A0A34"/>
    <w:rsid w:val="003A1EB7"/>
    <w:rsid w:val="003A2821"/>
    <w:rsid w:val="003C68F2"/>
    <w:rsid w:val="003F456C"/>
    <w:rsid w:val="00411F8B"/>
    <w:rsid w:val="004138BF"/>
    <w:rsid w:val="00422534"/>
    <w:rsid w:val="0043680D"/>
    <w:rsid w:val="00444F14"/>
    <w:rsid w:val="00467C27"/>
    <w:rsid w:val="00470E2B"/>
    <w:rsid w:val="00471D7B"/>
    <w:rsid w:val="00472B98"/>
    <w:rsid w:val="004756C2"/>
    <w:rsid w:val="004778FE"/>
    <w:rsid w:val="00486E86"/>
    <w:rsid w:val="0049320F"/>
    <w:rsid w:val="00497CBA"/>
    <w:rsid w:val="004A08D1"/>
    <w:rsid w:val="004B1F97"/>
    <w:rsid w:val="004C3985"/>
    <w:rsid w:val="004C40B1"/>
    <w:rsid w:val="004D7FAC"/>
    <w:rsid w:val="004E1909"/>
    <w:rsid w:val="004E40B2"/>
    <w:rsid w:val="004F3CB2"/>
    <w:rsid w:val="004F4317"/>
    <w:rsid w:val="004F5779"/>
    <w:rsid w:val="005122AB"/>
    <w:rsid w:val="00513087"/>
    <w:rsid w:val="0053209B"/>
    <w:rsid w:val="00554699"/>
    <w:rsid w:val="005577D8"/>
    <w:rsid w:val="005627E6"/>
    <w:rsid w:val="00570561"/>
    <w:rsid w:val="005B1D3B"/>
    <w:rsid w:val="005D1C95"/>
    <w:rsid w:val="005E37E2"/>
    <w:rsid w:val="005E4DAC"/>
    <w:rsid w:val="005F5041"/>
    <w:rsid w:val="00605DDB"/>
    <w:rsid w:val="006156CB"/>
    <w:rsid w:val="00671B80"/>
    <w:rsid w:val="00684384"/>
    <w:rsid w:val="00693278"/>
    <w:rsid w:val="006A3110"/>
    <w:rsid w:val="006B50D3"/>
    <w:rsid w:val="006B5A4A"/>
    <w:rsid w:val="006C36F0"/>
    <w:rsid w:val="006C3AD0"/>
    <w:rsid w:val="006C483A"/>
    <w:rsid w:val="006D732D"/>
    <w:rsid w:val="006D7C4C"/>
    <w:rsid w:val="006E6F41"/>
    <w:rsid w:val="006E7D88"/>
    <w:rsid w:val="006F00EC"/>
    <w:rsid w:val="00701F40"/>
    <w:rsid w:val="00724F78"/>
    <w:rsid w:val="007421A3"/>
    <w:rsid w:val="00742708"/>
    <w:rsid w:val="007738D9"/>
    <w:rsid w:val="007808B9"/>
    <w:rsid w:val="007822AB"/>
    <w:rsid w:val="0079406D"/>
    <w:rsid w:val="00794725"/>
    <w:rsid w:val="00796A99"/>
    <w:rsid w:val="007A30B3"/>
    <w:rsid w:val="007A4075"/>
    <w:rsid w:val="007B050E"/>
    <w:rsid w:val="007D471C"/>
    <w:rsid w:val="007D7D55"/>
    <w:rsid w:val="007F0E5C"/>
    <w:rsid w:val="007F4839"/>
    <w:rsid w:val="007F5093"/>
    <w:rsid w:val="00824162"/>
    <w:rsid w:val="008378E2"/>
    <w:rsid w:val="008458E9"/>
    <w:rsid w:val="00855EC4"/>
    <w:rsid w:val="008615AF"/>
    <w:rsid w:val="00863484"/>
    <w:rsid w:val="008906DF"/>
    <w:rsid w:val="0089140D"/>
    <w:rsid w:val="008A4E93"/>
    <w:rsid w:val="008A532A"/>
    <w:rsid w:val="008C5906"/>
    <w:rsid w:val="008E456B"/>
    <w:rsid w:val="008E4B40"/>
    <w:rsid w:val="008E6A21"/>
    <w:rsid w:val="00902D7A"/>
    <w:rsid w:val="0090402F"/>
    <w:rsid w:val="00911ADA"/>
    <w:rsid w:val="00912390"/>
    <w:rsid w:val="009301F9"/>
    <w:rsid w:val="00945121"/>
    <w:rsid w:val="00951069"/>
    <w:rsid w:val="009569DD"/>
    <w:rsid w:val="009611B1"/>
    <w:rsid w:val="00974573"/>
    <w:rsid w:val="009767B2"/>
    <w:rsid w:val="00980A63"/>
    <w:rsid w:val="00990703"/>
    <w:rsid w:val="009A6535"/>
    <w:rsid w:val="009B69CB"/>
    <w:rsid w:val="009C47B7"/>
    <w:rsid w:val="009D505B"/>
    <w:rsid w:val="009D532C"/>
    <w:rsid w:val="009E1C85"/>
    <w:rsid w:val="009E4381"/>
    <w:rsid w:val="009E65A1"/>
    <w:rsid w:val="00A060A6"/>
    <w:rsid w:val="00A231B6"/>
    <w:rsid w:val="00A24DDB"/>
    <w:rsid w:val="00A30AEE"/>
    <w:rsid w:val="00A56C2B"/>
    <w:rsid w:val="00A62CF7"/>
    <w:rsid w:val="00A65A30"/>
    <w:rsid w:val="00A65C1B"/>
    <w:rsid w:val="00A7184B"/>
    <w:rsid w:val="00A73B73"/>
    <w:rsid w:val="00A82060"/>
    <w:rsid w:val="00AB0596"/>
    <w:rsid w:val="00AC44F3"/>
    <w:rsid w:val="00AC7B0B"/>
    <w:rsid w:val="00AD7759"/>
    <w:rsid w:val="00AE6F90"/>
    <w:rsid w:val="00B06954"/>
    <w:rsid w:val="00B06C84"/>
    <w:rsid w:val="00B135D8"/>
    <w:rsid w:val="00B1636A"/>
    <w:rsid w:val="00B20A18"/>
    <w:rsid w:val="00B210F0"/>
    <w:rsid w:val="00B408DC"/>
    <w:rsid w:val="00B5270E"/>
    <w:rsid w:val="00B769EB"/>
    <w:rsid w:val="00B86D8C"/>
    <w:rsid w:val="00B92182"/>
    <w:rsid w:val="00B93049"/>
    <w:rsid w:val="00BC5996"/>
    <w:rsid w:val="00BD2ED3"/>
    <w:rsid w:val="00BD65D9"/>
    <w:rsid w:val="00BD75BB"/>
    <w:rsid w:val="00BF5F5A"/>
    <w:rsid w:val="00C00E19"/>
    <w:rsid w:val="00C255DA"/>
    <w:rsid w:val="00C312A0"/>
    <w:rsid w:val="00C359A7"/>
    <w:rsid w:val="00C660E5"/>
    <w:rsid w:val="00C81C6A"/>
    <w:rsid w:val="00C93868"/>
    <w:rsid w:val="00C9486A"/>
    <w:rsid w:val="00CB4D52"/>
    <w:rsid w:val="00CC280F"/>
    <w:rsid w:val="00CC4052"/>
    <w:rsid w:val="00CC7676"/>
    <w:rsid w:val="00CD7085"/>
    <w:rsid w:val="00CE3986"/>
    <w:rsid w:val="00CE42FD"/>
    <w:rsid w:val="00D10E63"/>
    <w:rsid w:val="00D166DE"/>
    <w:rsid w:val="00D33B38"/>
    <w:rsid w:val="00D569CE"/>
    <w:rsid w:val="00D64F7A"/>
    <w:rsid w:val="00D674F3"/>
    <w:rsid w:val="00D7053A"/>
    <w:rsid w:val="00D71737"/>
    <w:rsid w:val="00D86077"/>
    <w:rsid w:val="00DA4D07"/>
    <w:rsid w:val="00DD1B21"/>
    <w:rsid w:val="00DD5114"/>
    <w:rsid w:val="00DE3D40"/>
    <w:rsid w:val="00DE6110"/>
    <w:rsid w:val="00DF0238"/>
    <w:rsid w:val="00E147D7"/>
    <w:rsid w:val="00E1734A"/>
    <w:rsid w:val="00E2498D"/>
    <w:rsid w:val="00E33C4C"/>
    <w:rsid w:val="00E42221"/>
    <w:rsid w:val="00E473B3"/>
    <w:rsid w:val="00E50D54"/>
    <w:rsid w:val="00E74E3C"/>
    <w:rsid w:val="00E97A9D"/>
    <w:rsid w:val="00EA0EB8"/>
    <w:rsid w:val="00EA2C01"/>
    <w:rsid w:val="00EA45CF"/>
    <w:rsid w:val="00EB0896"/>
    <w:rsid w:val="00EB225B"/>
    <w:rsid w:val="00EB379E"/>
    <w:rsid w:val="00EB6734"/>
    <w:rsid w:val="00EC22AB"/>
    <w:rsid w:val="00EC5B45"/>
    <w:rsid w:val="00ED770E"/>
    <w:rsid w:val="00EE5D0A"/>
    <w:rsid w:val="00EE5ED6"/>
    <w:rsid w:val="00EF0CE5"/>
    <w:rsid w:val="00EF6360"/>
    <w:rsid w:val="00F04651"/>
    <w:rsid w:val="00F115FC"/>
    <w:rsid w:val="00F24174"/>
    <w:rsid w:val="00F25C05"/>
    <w:rsid w:val="00F433A6"/>
    <w:rsid w:val="00F467A6"/>
    <w:rsid w:val="00F4709F"/>
    <w:rsid w:val="00F649A6"/>
    <w:rsid w:val="00F67057"/>
    <w:rsid w:val="00F67B27"/>
    <w:rsid w:val="00F70A13"/>
    <w:rsid w:val="00F71312"/>
    <w:rsid w:val="00F726B9"/>
    <w:rsid w:val="00F9268B"/>
    <w:rsid w:val="00FA1D47"/>
    <w:rsid w:val="00FA6E3F"/>
    <w:rsid w:val="00FB21EF"/>
    <w:rsid w:val="00FC2BD4"/>
    <w:rsid w:val="00FC3424"/>
    <w:rsid w:val="00FC4A81"/>
    <w:rsid w:val="00FC69DD"/>
    <w:rsid w:val="00FD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734C3A-3450-4302-A5AF-61FE5FAB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CBC"/>
    <w:pPr>
      <w:spacing w:before="240" w:after="240" w:line="280" w:lineRule="atLeast"/>
      <w:jc w:val="both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BTitle">
    <w:name w:val="BDB Title"/>
    <w:basedOn w:val="Normal"/>
    <w:qFormat/>
    <w:rsid w:val="00C255DA"/>
    <w:pPr>
      <w:keepNext/>
      <w:keepLines/>
      <w:jc w:val="center"/>
    </w:pPr>
    <w:rPr>
      <w:b/>
      <w:caps/>
      <w:sz w:val="28"/>
    </w:rPr>
  </w:style>
  <w:style w:type="paragraph" w:customStyle="1" w:styleId="BDBHeading">
    <w:name w:val="BDB Heading"/>
    <w:basedOn w:val="Normal"/>
    <w:qFormat/>
    <w:rsid w:val="00C81C6A"/>
    <w:pPr>
      <w:keepNext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02696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969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02696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969"/>
    <w:rPr>
      <w:rFonts w:ascii="Arial" w:hAnsi="Arial"/>
      <w:sz w:val="20"/>
    </w:rPr>
  </w:style>
  <w:style w:type="paragraph" w:customStyle="1" w:styleId="BDBReportHeading">
    <w:name w:val="BDB Report Heading"/>
    <w:basedOn w:val="Normal"/>
    <w:qFormat/>
    <w:rsid w:val="003C68F2"/>
    <w:pPr>
      <w:jc w:val="center"/>
    </w:pPr>
    <w:rPr>
      <w:b/>
      <w:color w:val="000E2B"/>
      <w:sz w:val="28"/>
    </w:rPr>
  </w:style>
  <w:style w:type="paragraph" w:customStyle="1" w:styleId="BDBReportSubHeading">
    <w:name w:val="BDB Report Sub Heading"/>
    <w:basedOn w:val="Normal"/>
    <w:qFormat/>
    <w:rsid w:val="003C68F2"/>
    <w:pPr>
      <w:jc w:val="center"/>
    </w:pPr>
    <w:rPr>
      <w:b/>
      <w:color w:val="000E2B"/>
      <w:sz w:val="22"/>
    </w:rPr>
  </w:style>
  <w:style w:type="paragraph" w:customStyle="1" w:styleId="BDBLevel1">
    <w:name w:val="BDB Level 1"/>
    <w:basedOn w:val="Normal"/>
    <w:qFormat/>
    <w:rsid w:val="000F339E"/>
    <w:pPr>
      <w:keepNext/>
      <w:numPr>
        <w:numId w:val="5"/>
      </w:numPr>
      <w:spacing w:before="420"/>
    </w:pPr>
    <w:rPr>
      <w:b/>
    </w:rPr>
  </w:style>
  <w:style w:type="paragraph" w:customStyle="1" w:styleId="BDBLevel2">
    <w:name w:val="BDB Level 2"/>
    <w:basedOn w:val="Normal"/>
    <w:qFormat/>
    <w:rsid w:val="000F339E"/>
    <w:pPr>
      <w:numPr>
        <w:ilvl w:val="1"/>
        <w:numId w:val="5"/>
      </w:numPr>
    </w:pPr>
  </w:style>
  <w:style w:type="paragraph" w:customStyle="1" w:styleId="BDBLevel3">
    <w:name w:val="BDB Level 3"/>
    <w:basedOn w:val="Normal"/>
    <w:qFormat/>
    <w:rsid w:val="000F339E"/>
    <w:pPr>
      <w:numPr>
        <w:ilvl w:val="2"/>
        <w:numId w:val="5"/>
      </w:numPr>
    </w:pPr>
  </w:style>
  <w:style w:type="paragraph" w:customStyle="1" w:styleId="BDBLevel4">
    <w:name w:val="BDB Level 4"/>
    <w:basedOn w:val="Normal"/>
    <w:qFormat/>
    <w:rsid w:val="000F339E"/>
    <w:pPr>
      <w:numPr>
        <w:ilvl w:val="3"/>
        <w:numId w:val="5"/>
      </w:numPr>
    </w:pPr>
  </w:style>
  <w:style w:type="paragraph" w:customStyle="1" w:styleId="BDBLevel5">
    <w:name w:val="BDB Level 5"/>
    <w:basedOn w:val="Normal"/>
    <w:qFormat/>
    <w:rsid w:val="000F339E"/>
    <w:pPr>
      <w:numPr>
        <w:ilvl w:val="4"/>
        <w:numId w:val="5"/>
      </w:numPr>
    </w:pPr>
  </w:style>
  <w:style w:type="paragraph" w:customStyle="1" w:styleId="BDBBodyText1">
    <w:name w:val="BDB Body Text 1"/>
    <w:basedOn w:val="Normal"/>
    <w:qFormat/>
    <w:rsid w:val="000F339E"/>
    <w:pPr>
      <w:ind w:left="720"/>
    </w:pPr>
  </w:style>
  <w:style w:type="paragraph" w:customStyle="1" w:styleId="BDBBodyText2">
    <w:name w:val="BDB Body Text 2"/>
    <w:basedOn w:val="Normal"/>
    <w:qFormat/>
    <w:rsid w:val="000F339E"/>
    <w:pPr>
      <w:ind w:left="720"/>
    </w:pPr>
  </w:style>
  <w:style w:type="paragraph" w:customStyle="1" w:styleId="BDBBodyText3">
    <w:name w:val="BDB Body Text 3"/>
    <w:basedOn w:val="Normal"/>
    <w:qFormat/>
    <w:rsid w:val="000F339E"/>
    <w:pPr>
      <w:ind w:left="1644"/>
    </w:pPr>
  </w:style>
  <w:style w:type="paragraph" w:customStyle="1" w:styleId="BDBBodyText4">
    <w:name w:val="BDB Body Text 4"/>
    <w:basedOn w:val="Normal"/>
    <w:qFormat/>
    <w:rsid w:val="000F339E"/>
    <w:pPr>
      <w:ind w:left="2381"/>
    </w:pPr>
  </w:style>
  <w:style w:type="paragraph" w:customStyle="1" w:styleId="BDBBodyText5">
    <w:name w:val="BDB Body Text 5"/>
    <w:basedOn w:val="Normal"/>
    <w:qFormat/>
    <w:rsid w:val="000F339E"/>
    <w:pPr>
      <w:ind w:left="3062"/>
    </w:pPr>
  </w:style>
  <w:style w:type="paragraph" w:customStyle="1" w:styleId="BDBBulletLevel3">
    <w:name w:val="BDB Bullet Level 3"/>
    <w:basedOn w:val="Normal"/>
    <w:qFormat/>
    <w:rsid w:val="000F339E"/>
    <w:pPr>
      <w:numPr>
        <w:ilvl w:val="2"/>
        <w:numId w:val="4"/>
      </w:numPr>
    </w:pPr>
  </w:style>
  <w:style w:type="paragraph" w:customStyle="1" w:styleId="BDBBulletLevel4">
    <w:name w:val="BDB Bullet Level 4"/>
    <w:basedOn w:val="Normal"/>
    <w:qFormat/>
    <w:rsid w:val="000F339E"/>
    <w:pPr>
      <w:numPr>
        <w:ilvl w:val="3"/>
        <w:numId w:val="4"/>
      </w:numPr>
    </w:pPr>
  </w:style>
  <w:style w:type="paragraph" w:customStyle="1" w:styleId="BDBBulletLevel5">
    <w:name w:val="BDB Bullet Level 5"/>
    <w:basedOn w:val="Normal"/>
    <w:qFormat/>
    <w:rsid w:val="000F339E"/>
    <w:pPr>
      <w:numPr>
        <w:ilvl w:val="4"/>
        <w:numId w:val="4"/>
      </w:numPr>
    </w:pPr>
  </w:style>
  <w:style w:type="paragraph" w:customStyle="1" w:styleId="BDBCapitalList">
    <w:name w:val="BDB Capital List"/>
    <w:basedOn w:val="Normal"/>
    <w:qFormat/>
    <w:rsid w:val="00684384"/>
    <w:pPr>
      <w:numPr>
        <w:numId w:val="1"/>
      </w:numPr>
      <w:ind w:hanging="720"/>
    </w:pPr>
  </w:style>
  <w:style w:type="paragraph" w:customStyle="1" w:styleId="BDBNumberedList">
    <w:name w:val="BDB Numbered List"/>
    <w:basedOn w:val="Normal"/>
    <w:qFormat/>
    <w:rsid w:val="00684384"/>
    <w:pPr>
      <w:numPr>
        <w:numId w:val="2"/>
      </w:numPr>
      <w:ind w:left="720" w:hanging="720"/>
    </w:pPr>
  </w:style>
  <w:style w:type="paragraph" w:customStyle="1" w:styleId="BDBDocumentInformation">
    <w:name w:val="BDB Document Information"/>
    <w:basedOn w:val="Normal"/>
    <w:qFormat/>
    <w:rsid w:val="00EB225B"/>
    <w:pPr>
      <w:spacing w:before="0" w:after="0"/>
    </w:pPr>
    <w:rPr>
      <w:sz w:val="16"/>
    </w:rPr>
  </w:style>
  <w:style w:type="paragraph" w:customStyle="1" w:styleId="BDBDocumentValues">
    <w:name w:val="BDB Document Values"/>
    <w:basedOn w:val="Normal"/>
    <w:qFormat/>
    <w:rsid w:val="009A6535"/>
    <w:pPr>
      <w:spacing w:before="0" w:after="0"/>
    </w:pPr>
  </w:style>
  <w:style w:type="paragraph" w:customStyle="1" w:styleId="BDBFooter">
    <w:name w:val="BDB Footer"/>
    <w:basedOn w:val="Normal"/>
    <w:rsid w:val="00D166DE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customStyle="1" w:styleId="BDBDocumentReference">
    <w:name w:val="BDB Document Reference"/>
    <w:basedOn w:val="Normal"/>
    <w:qFormat/>
    <w:rsid w:val="00A62CF7"/>
    <w:pPr>
      <w:spacing w:before="0" w:after="0" w:line="120" w:lineRule="atLeast"/>
    </w:pPr>
    <w:rPr>
      <w:sz w:val="13"/>
    </w:rPr>
  </w:style>
  <w:style w:type="paragraph" w:customStyle="1" w:styleId="BDBFooterDark">
    <w:name w:val="BDB Footer Dark"/>
    <w:basedOn w:val="Normal"/>
    <w:qFormat/>
    <w:rsid w:val="00D166DE"/>
    <w:pPr>
      <w:spacing w:before="0" w:after="0" w:line="160" w:lineRule="atLeast"/>
    </w:pPr>
    <w:rPr>
      <w:color w:val="000E2B"/>
      <w:sz w:val="14"/>
    </w:rPr>
  </w:style>
  <w:style w:type="table" w:styleId="TableGrid">
    <w:name w:val="Table Grid"/>
    <w:basedOn w:val="TableNormal"/>
    <w:uiPriority w:val="59"/>
    <w:rsid w:val="00413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DBReportTitle">
    <w:name w:val="BDB Report Title"/>
    <w:basedOn w:val="Normal"/>
    <w:qFormat/>
    <w:rsid w:val="00F9268B"/>
    <w:pPr>
      <w:keepNext/>
      <w:keepLines/>
      <w:jc w:val="center"/>
    </w:pPr>
    <w:rPr>
      <w:rFonts w:ascii="Arial Narrow" w:hAnsi="Arial Narrow"/>
      <w:color w:val="000E2B"/>
      <w:sz w:val="72"/>
    </w:rPr>
  </w:style>
  <w:style w:type="character" w:styleId="PlaceholderText">
    <w:name w:val="Placeholder Text"/>
    <w:basedOn w:val="DefaultParagraphFont"/>
    <w:uiPriority w:val="99"/>
    <w:semiHidden/>
    <w:rsid w:val="007A30B3"/>
    <w:rPr>
      <w:color w:val="808080"/>
    </w:rPr>
  </w:style>
  <w:style w:type="paragraph" w:customStyle="1" w:styleId="BDBHeadingCaps">
    <w:name w:val="BDB Heading Caps"/>
    <w:basedOn w:val="BDBHeading"/>
    <w:qFormat/>
    <w:rsid w:val="006156CB"/>
    <w:pPr>
      <w:spacing w:before="40" w:after="0" w:line="240" w:lineRule="auto"/>
    </w:pPr>
    <w:rPr>
      <w:caps/>
    </w:rPr>
  </w:style>
  <w:style w:type="paragraph" w:customStyle="1" w:styleId="BDBHeadingCentre">
    <w:name w:val="BDB Heading Centre"/>
    <w:basedOn w:val="BDBHeading"/>
    <w:qFormat/>
    <w:rsid w:val="00497CBA"/>
    <w:pPr>
      <w:jc w:val="center"/>
    </w:pPr>
  </w:style>
  <w:style w:type="paragraph" w:customStyle="1" w:styleId="BDBHeadingRight">
    <w:name w:val="BDB Heading Right"/>
    <w:basedOn w:val="BDBHeading"/>
    <w:qFormat/>
    <w:rsid w:val="00444F14"/>
    <w:pPr>
      <w:spacing w:before="360" w:after="0" w:line="240" w:lineRule="auto"/>
      <w:jc w:val="right"/>
    </w:pPr>
  </w:style>
  <w:style w:type="paragraph" w:customStyle="1" w:styleId="BDBFooterDarkRight">
    <w:name w:val="BDB Footer Dark Right"/>
    <w:basedOn w:val="BDBFooterDark"/>
    <w:qFormat/>
    <w:rsid w:val="00D166DE"/>
    <w:pPr>
      <w:jc w:val="right"/>
    </w:pPr>
  </w:style>
  <w:style w:type="character" w:customStyle="1" w:styleId="BDBFooterChar">
    <w:name w:val="BDB Footer Char"/>
    <w:basedOn w:val="DefaultParagraphFont"/>
    <w:uiPriority w:val="1"/>
    <w:qFormat/>
    <w:rsid w:val="00D166DE"/>
    <w:rPr>
      <w:rFonts w:ascii="Arial" w:hAnsi="Arial"/>
      <w:color w:val="00A3FA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F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F97"/>
    <w:rPr>
      <w:rFonts w:ascii="Segoe UI" w:hAnsi="Segoe UI" w:cs="Segoe UI"/>
      <w:sz w:val="18"/>
      <w:szCs w:val="18"/>
    </w:rPr>
  </w:style>
  <w:style w:type="paragraph" w:customStyle="1" w:styleId="BDBCourtRight">
    <w:name w:val="BDB Court Right"/>
    <w:basedOn w:val="BDBHeadingCaps"/>
    <w:qFormat/>
    <w:rsid w:val="00D64F7A"/>
    <w:pPr>
      <w:tabs>
        <w:tab w:val="left" w:pos="340"/>
      </w:tabs>
      <w:jc w:val="right"/>
    </w:pPr>
    <w:rPr>
      <w:b w:val="0"/>
      <w:caps w:val="0"/>
    </w:rPr>
  </w:style>
  <w:style w:type="paragraph" w:customStyle="1" w:styleId="BDBCourtCapsCentre">
    <w:name w:val="BDB Court Caps Centre"/>
    <w:basedOn w:val="BDBCourtRight"/>
    <w:qFormat/>
    <w:rsid w:val="001862BF"/>
    <w:pPr>
      <w:jc w:val="center"/>
    </w:pPr>
  </w:style>
  <w:style w:type="paragraph" w:customStyle="1" w:styleId="BDBCourtLeft">
    <w:name w:val="BDB Court Left"/>
    <w:basedOn w:val="BDBCourtRight"/>
    <w:qFormat/>
    <w:rsid w:val="00EC22AB"/>
    <w:pPr>
      <w:jc w:val="left"/>
    </w:pPr>
  </w:style>
  <w:style w:type="paragraph" w:customStyle="1" w:styleId="ReportFSMainHeading">
    <w:name w:val="Report FS Main Heading"/>
    <w:basedOn w:val="BDBReportTitle"/>
    <w:qFormat/>
    <w:rsid w:val="00FC69DD"/>
    <w:pPr>
      <w:spacing w:before="2400"/>
    </w:pPr>
    <w:rPr>
      <w:rFonts w:ascii="Arial" w:hAnsi="Arial"/>
      <w:b/>
      <w:sz w:val="48"/>
    </w:rPr>
  </w:style>
  <w:style w:type="paragraph" w:customStyle="1" w:styleId="ReportFSSub-Heading">
    <w:name w:val="Report FS Sub-Heading"/>
    <w:basedOn w:val="ReportFSMainHeading"/>
    <w:qFormat/>
    <w:rsid w:val="00FC69DD"/>
    <w:pPr>
      <w:spacing w:before="1800"/>
    </w:pPr>
    <w:rPr>
      <w:sz w:val="40"/>
    </w:rPr>
  </w:style>
  <w:style w:type="paragraph" w:customStyle="1" w:styleId="ReportFSDated">
    <w:name w:val="Report FS Dated"/>
    <w:basedOn w:val="ReportFSSub-Heading"/>
    <w:qFormat/>
    <w:rsid w:val="00855EC4"/>
    <w:pPr>
      <w:spacing w:before="2640" w:after="3000"/>
    </w:pPr>
    <w:rPr>
      <w:sz w:val="24"/>
    </w:rPr>
  </w:style>
  <w:style w:type="table" w:customStyle="1" w:styleId="TableGrid1">
    <w:name w:val="Table Grid1"/>
    <w:basedOn w:val="TableNormal"/>
    <w:next w:val="TableGrid"/>
    <w:uiPriority w:val="59"/>
    <w:rsid w:val="00EA0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DBFooterDarkRightAlign">
    <w:name w:val="BDB Footer Dark Right Align"/>
    <w:basedOn w:val="BDBFooterDark"/>
    <w:qFormat/>
    <w:rsid w:val="00D166DE"/>
    <w:pPr>
      <w:jc w:val="right"/>
    </w:pPr>
  </w:style>
  <w:style w:type="paragraph" w:styleId="TOC1">
    <w:name w:val="toc 1"/>
    <w:basedOn w:val="Normal"/>
    <w:next w:val="Normal"/>
    <w:autoRedefine/>
    <w:uiPriority w:val="39"/>
    <w:unhideWhenUsed/>
    <w:rsid w:val="008378E2"/>
    <w:pPr>
      <w:spacing w:before="0"/>
      <w:ind w:left="720" w:righ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8378E2"/>
    <w:pPr>
      <w:spacing w:before="0"/>
      <w:ind w:left="720" w:right="720" w:hanging="720"/>
    </w:pPr>
  </w:style>
  <w:style w:type="character" w:customStyle="1" w:styleId="BDBReference">
    <w:name w:val="BDB Reference"/>
    <w:basedOn w:val="DefaultParagraphFont"/>
    <w:uiPriority w:val="1"/>
    <w:qFormat/>
    <w:rsid w:val="00C81C6A"/>
    <w:rPr>
      <w:noProof/>
      <w:sz w:val="13"/>
    </w:rPr>
  </w:style>
  <w:style w:type="paragraph" w:customStyle="1" w:styleId="BDBStandardFooter">
    <w:name w:val="BDB Standard Footer"/>
    <w:qFormat/>
    <w:rsid w:val="00411F8B"/>
    <w:pPr>
      <w:tabs>
        <w:tab w:val="center" w:pos="4536"/>
      </w:tabs>
      <w:spacing w:before="120" w:after="120" w:line="240" w:lineRule="auto"/>
    </w:pPr>
    <w:rPr>
      <w:rFonts w:ascii="Arial" w:hAnsi="Arial"/>
      <w:sz w:val="18"/>
    </w:rPr>
  </w:style>
  <w:style w:type="paragraph" w:customStyle="1" w:styleId="BDBBulletLevels12">
    <w:name w:val="BDB Bullet Levels 1 &amp; 2"/>
    <w:basedOn w:val="Normal"/>
    <w:qFormat/>
    <w:rsid w:val="000F339E"/>
    <w:pPr>
      <w:numPr>
        <w:ilvl w:val="1"/>
        <w:numId w:val="4"/>
      </w:numPr>
    </w:pPr>
  </w:style>
  <w:style w:type="paragraph" w:customStyle="1" w:styleId="BDBBulletNormal">
    <w:name w:val="BDB Bullet Normal"/>
    <w:basedOn w:val="Normal"/>
    <w:qFormat/>
    <w:rsid w:val="000F339E"/>
    <w:pPr>
      <w:numPr>
        <w:numId w:val="4"/>
      </w:numPr>
    </w:pPr>
  </w:style>
  <w:style w:type="paragraph" w:customStyle="1" w:styleId="BDBScheduleHeading">
    <w:name w:val="BDB Schedule Heading"/>
    <w:basedOn w:val="Normal"/>
    <w:next w:val="BDBScheduleLevel1"/>
    <w:qFormat/>
    <w:rsid w:val="00CD7085"/>
    <w:pPr>
      <w:keepNext/>
      <w:keepLines/>
      <w:numPr>
        <w:numId w:val="3"/>
      </w:numPr>
      <w:jc w:val="center"/>
      <w:outlineLvl w:val="0"/>
    </w:pPr>
    <w:rPr>
      <w:b/>
      <w:caps/>
      <w:kern w:val="2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F6360"/>
    <w:pPr>
      <w:spacing w:before="0" w:after="100"/>
      <w:ind w:right="7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F6360"/>
    <w:pPr>
      <w:spacing w:before="0" w:after="100"/>
      <w:ind w:right="720"/>
    </w:pPr>
  </w:style>
  <w:style w:type="paragraph" w:customStyle="1" w:styleId="BDBSubTitle">
    <w:name w:val="BDB Sub Title"/>
    <w:basedOn w:val="BDBTitle"/>
    <w:qFormat/>
    <w:rsid w:val="00397F3C"/>
    <w:pPr>
      <w:spacing w:after="1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E1D70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E1D70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E1D70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E1D70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E1D70"/>
    <w:pPr>
      <w:spacing w:after="100"/>
      <w:ind w:left="1600"/>
    </w:pPr>
  </w:style>
  <w:style w:type="paragraph" w:customStyle="1" w:styleId="BDBScheduleLevel1">
    <w:name w:val="BDB Schedule Level 1"/>
    <w:basedOn w:val="Normal"/>
    <w:qFormat/>
    <w:rsid w:val="00F67B27"/>
    <w:pPr>
      <w:numPr>
        <w:ilvl w:val="1"/>
        <w:numId w:val="3"/>
      </w:numPr>
    </w:pPr>
  </w:style>
  <w:style w:type="paragraph" w:customStyle="1" w:styleId="BDBScheduleLevel2">
    <w:name w:val="BDB Schedule Level 2"/>
    <w:basedOn w:val="Normal"/>
    <w:qFormat/>
    <w:rsid w:val="00F67B27"/>
    <w:pPr>
      <w:numPr>
        <w:ilvl w:val="2"/>
        <w:numId w:val="3"/>
      </w:numPr>
    </w:pPr>
  </w:style>
  <w:style w:type="paragraph" w:customStyle="1" w:styleId="BDBScheduleLevel3">
    <w:name w:val="BDB Schedule Level 3"/>
    <w:basedOn w:val="Normal"/>
    <w:qFormat/>
    <w:rsid w:val="00F67B27"/>
    <w:pPr>
      <w:numPr>
        <w:ilvl w:val="3"/>
        <w:numId w:val="3"/>
      </w:numPr>
    </w:pPr>
  </w:style>
  <w:style w:type="paragraph" w:customStyle="1" w:styleId="BDBScheduleLevel4">
    <w:name w:val="BDB Schedule Level 4"/>
    <w:basedOn w:val="Normal"/>
    <w:qFormat/>
    <w:rsid w:val="00F67B27"/>
    <w:pPr>
      <w:numPr>
        <w:ilvl w:val="4"/>
        <w:numId w:val="3"/>
      </w:numPr>
    </w:pPr>
  </w:style>
  <w:style w:type="paragraph" w:customStyle="1" w:styleId="BDBScheduleLevel5">
    <w:name w:val="BDB Schedule Level 5"/>
    <w:basedOn w:val="Normal"/>
    <w:qFormat/>
    <w:rsid w:val="00F67B27"/>
    <w:pPr>
      <w:numPr>
        <w:ilvl w:val="5"/>
        <w:numId w:val="3"/>
      </w:numPr>
    </w:pPr>
  </w:style>
  <w:style w:type="paragraph" w:styleId="Caption">
    <w:name w:val="caption"/>
    <w:aliases w:val="~Caption"/>
    <w:basedOn w:val="Normal"/>
    <w:next w:val="Normal"/>
    <w:link w:val="CaptionChar"/>
    <w:uiPriority w:val="7"/>
    <w:qFormat/>
    <w:rsid w:val="000A6CBC"/>
    <w:pPr>
      <w:keepNext/>
      <w:spacing w:after="60" w:line="240" w:lineRule="auto"/>
      <w:jc w:val="left"/>
    </w:pPr>
    <w:rPr>
      <w:rFonts w:asciiTheme="minorHAnsi" w:eastAsia="Calibri" w:hAnsiTheme="minorHAnsi"/>
      <w:b/>
      <w:bCs/>
      <w:szCs w:val="20"/>
    </w:rPr>
  </w:style>
  <w:style w:type="character" w:customStyle="1" w:styleId="CaptionChar">
    <w:name w:val="Caption Char"/>
    <w:aliases w:val="~Caption Char"/>
    <w:basedOn w:val="DefaultParagraphFont"/>
    <w:link w:val="Caption"/>
    <w:uiPriority w:val="7"/>
    <w:rsid w:val="000A6CBC"/>
    <w:rPr>
      <w:rFonts w:eastAsia="Calibri"/>
      <w:b/>
      <w:bCs/>
      <w:sz w:val="20"/>
      <w:szCs w:val="20"/>
    </w:rPr>
  </w:style>
  <w:style w:type="paragraph" w:customStyle="1" w:styleId="GraphicLeft">
    <w:name w:val="~GraphicLeft"/>
    <w:basedOn w:val="NoSpacing"/>
    <w:uiPriority w:val="9"/>
    <w:rsid w:val="000A6CBC"/>
    <w:pPr>
      <w:jc w:val="left"/>
    </w:pPr>
    <w:rPr>
      <w:rFonts w:asciiTheme="minorHAnsi" w:eastAsiaTheme="minorEastAsia" w:hAnsiTheme="minorHAnsi"/>
      <w:szCs w:val="20"/>
    </w:rPr>
  </w:style>
  <w:style w:type="paragraph" w:customStyle="1" w:styleId="Source">
    <w:name w:val="~Source"/>
    <w:basedOn w:val="Normal"/>
    <w:next w:val="Normal"/>
    <w:uiPriority w:val="7"/>
    <w:qFormat/>
    <w:rsid w:val="000A6CBC"/>
    <w:pPr>
      <w:tabs>
        <w:tab w:val="left" w:pos="680"/>
      </w:tabs>
      <w:spacing w:before="0" w:line="240" w:lineRule="auto"/>
      <w:ind w:left="680" w:hanging="680"/>
      <w:jc w:val="left"/>
    </w:pPr>
    <w:rPr>
      <w:rFonts w:asciiTheme="minorHAnsi" w:eastAsia="Calibri" w:hAnsiTheme="minorHAnsi"/>
      <w:sz w:val="16"/>
      <w:szCs w:val="16"/>
    </w:rPr>
  </w:style>
  <w:style w:type="paragraph" w:styleId="NoSpacing">
    <w:name w:val="No Spacing"/>
    <w:uiPriority w:val="1"/>
    <w:qFormat/>
    <w:rsid w:val="000A6CBC"/>
    <w:pPr>
      <w:spacing w:after="0" w:line="240" w:lineRule="auto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c\AppData\Local\DocsExpert\Framework\TemplateCache\4bf7f562-cba8-49ae-a2c4-a3e6237aa094\1.1\Plain%20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umentStructure xmlns="http://schemas.docsexpert.com/framework/document/structure/">
  <DataSources>
    <DataSourceTable>
      <Name>FileSite Profile</Name>
      <Description/>
      <SaveMode>0</SaveMode>
      <SaveLocation/>
      <DataSourceColumns>
        <DataSourceColumn>
          <Name>Database</Name>
          <Query/>
          <IsKey>false</IsKey>
          <DocumentAttributes/>
        </DataSourceColumn>
        <DataSourceColumn>
          <Name>Number</Name>
          <Query/>
          <IsKey>false</IsKey>
          <DocumentAttributes/>
        </DataSourceColumn>
        <DataSourceColumn>
          <Name>Version</Name>
          <Query/>
          <IsKey>false</IsKey>
          <DocumentAttributes/>
        </DataSourceColumn>
        <DataSourceColumn>
          <Name>Description</Name>
          <Query/>
          <IsKey>false</IsKey>
          <DocumentAttributes/>
        </DataSourceColumn>
        <DataSourceColumn>
          <Name>Name</Name>
          <Query/>
          <IsKey>false</IsKey>
          <DocumentAttributes/>
        </DataSourceColumn>
        <DataSourceColumn>
          <Name>Author ID</Name>
          <Query/>
          <IsKey>false</IsKey>
          <DocumentAttributes/>
        </DataSourceColumn>
        <DataSourceColumn>
          <Name>Author Name</Name>
          <Query/>
          <IsKey>false</IsKey>
          <DocumentAttributes/>
        </DataSourceColumn>
        <DataSourceColumn>
          <Name>Operator ID</Name>
          <Query/>
          <IsKey>false</IsKey>
          <DocumentAttributes/>
        </DataSourceColumn>
        <DataSourceColumn>
          <Name>Operator Name</Name>
          <Query/>
          <IsKey>false</IsKey>
          <DocumentAttributes/>
        </DataSourceColumn>
        <DataSourceColumn>
          <Name>Type</Name>
          <Query/>
          <IsKey>false</IsKey>
          <DocumentAttributes/>
        </DataSourceColumn>
        <DataSourceColumn>
          <Name>Class</Name>
          <Query/>
          <IsKey>false</IsKey>
          <DocumentAttributes/>
        </DataSourceColumn>
        <DataSourceColumn>
          <Name>Sub-Class</Name>
          <Query/>
          <IsKey>false</IsKey>
          <DocumentAttributes/>
        </DataSourceColumn>
        <DataSourceColumn>
          <Name>Client ID</Name>
          <Query/>
          <IsKey>false</IsKey>
          <DocumentAttributes/>
        </DataSourceColumn>
        <DataSourceColumn>
          <Name>Client Name</Name>
          <Query/>
          <IsKey>false</IsKey>
          <DocumentAttributes/>
        </DataSourceColumn>
        <DataSourceColumn>
          <Name>Matter ID</Name>
          <Query/>
          <IsKey>false</IsKey>
          <DocumentAttributes/>
        </DataSourceColumn>
        <DataSourceColumn>
          <Name>Matter Name</Name>
          <Query/>
          <IsKey>false</IsKey>
          <DocumentAttributes/>
        </DataSourceColumn>
      </DataSourceColumns>
      <DataSourceRows>
        <DataSourceRow>
          <DataSourceValues>
            <DataSourceValue>0</DataSourceValue>
            <DataSourceValue>1</DataSourceValue>
            <DataSourceValue>2</DataSourceValue>
            <DataSourceValue>3</DataSourceValue>
            <DataSourceValue>4</DataSourceValue>
            <DataSourceValue>5</DataSourceValue>
            <DataSourceValue>74</DataSourceValue>
            <DataSourceValue>6</DataSourceValue>
            <DataSourceValue>75</DataSourceValue>
            <DataSourceValue>7</DataSourceValue>
            <DataSourceValue>8</DataSourceValue>
            <DataSourceValue>9</DataSourceValue>
            <DataSourceValue>25</DataSourceValue>
            <DataSourceValue>60</DataSourceValue>
            <DataSourceValue>26</DataSourceValue>
            <DataSourceValue>61</DataSourceValue>
          </DataSourceValues>
          <DocumentAttributes/>
        </DataSourceRow>
      </DataSourceRows>
      <DocumentAttributes/>
    </DataSourceTable>
    <DataSourceTable>
      <Name>FileSite Settings</Name>
      <Description/>
      <SaveMode>0</SaveMode>
      <SaveLocation/>
      <DataSourceColumns>
        <DataSourceColumn>
          <Name>FEP</Name>
          <Query/>
          <IsKey>false</IsKey>
          <DocumentAttributes/>
        </DataSourceColumn>
        <DataSourceColumn>
          <Name>Class</Name>
          <Query/>
          <IsKey>false</IsKey>
          <DocumentAttributes/>
        </DataSourceColumn>
        <DataSourceColumn>
          <Name>CloseIfSaveCancelled</Name>
          <Query/>
          <IsKey>false</IsKey>
          <DocumentAttributes/>
        </DataSourceColumn>
      </DataSourceColumns>
      <DataSourceRows>
        <DataSourceRow>
          <DataSourceValues>
            <DataSourceValue>Yes</DataSourceValue>
            <DataSourceValue>PLAIN</DataSourceValue>
            <DataSourceValue>Yes</DataSourceValue>
          </DataSourceValues>
          <DocumentAttributes/>
        </DataSourceRow>
      </DataSourceRows>
      <DocumentAttributes/>
    </DataSourceTable>
    <DataSourceTable>
      <Name>Footer Text</Name>
      <Description/>
      <SaveMode>1</SaveMode>
      <SaveLocation>\\brazen\Business Services\Client Development\Bircham Dyson Bell\Microsoft Word 2010 Templates\Data Source\Footer Text.xml</SaveLocation>
    </DataSourceTable>
    <DataSourceTable>
      <Name>Offices</Name>
      <Description/>
      <SaveMode>1</SaveMode>
      <SaveLocation>\\brazen\Business Services\Client Development\Bircham Dyson Bell\Microsoft Word 2010 Templates\Data Source\Offices.xml</SaveLocation>
    </DataSourceTable>
  </DataSources>
  <DataDefinitions>
    <DataDefinitionText>
      <Id>09127</Id>
      <Name>Footer Date</Name>
      <Description/>
      <DefaultValueMode>0</DefaultValueMode>
      <DefaultValue/>
      <DefaultDataSource/>
      <IsEdited>false</IsEdited>
      <EditedValue/>
      <DocumentAttributes/>
    </DataDefinitionText>
    <DataDefinitionText>
      <Id>25368</Id>
      <Name>Footer Initials</Name>
      <Description/>
      <DefaultValueMode>0</DefaultValueMode>
      <DefaultValue/>
      <DefaultDataSource/>
      <IsEdited>false</IsEdited>
      <EditedValue/>
      <DocumentAttributes/>
    </DataDefinitionText>
    <DataDefinitionTable>
      <Id>75050</Id>
      <Name>Office</Name>
      <Description/>
      <DataSource>Offices</DataSource>
      <DataDefinitionTableValues>
        <DataDefinitionTableValue>
          <DataSource>Offices/Name</DataSource>
          <IsEdited>true</IsEdited>
          <EditedValue>BDB Inc. Ambrose Appelbe</EditedValue>
        </DataDefinitionTableValue>
        <DataDefinitionTableValue>
          <DataSource>Offices/Location</DataSource>
          <IsEdited>true</IsEdited>
          <EditedValue>London</EditedValue>
        </DataDefinitionTableValue>
        <DataDefinitionTableValue>
          <DataSource>Offices/Address Line 1</DataSource>
          <IsEdited>true</IsEdited>
          <EditedValue>50 Broadway</EditedValue>
        </DataDefinitionTableValue>
        <DataDefinitionTableValue>
          <DataSource>Offices/Address Line 2</DataSource>
          <IsEdited>true</IsEdited>
          <EditedValue/>
        </DataDefinitionTableValue>
        <DataDefinitionTableValue>
          <DataSource>Offices/Address Line 3</DataSource>
          <IsEdited>true</IsEdited>
          <EditedValue/>
        </DataDefinitionTableValue>
        <DataDefinitionTableValue>
          <DataSource>Offices/Address Line 4</DataSource>
          <IsEdited>true</IsEdited>
          <EditedValue/>
        </DataDefinitionTableValue>
        <DataDefinitionTableValue>
          <DataSource>Offices/Town or City</DataSource>
          <IsEdited>true</IsEdited>
          <EditedValue>London</EditedValue>
        </DataDefinitionTableValue>
        <DataDefinitionTableValue>
          <DataSource>Offices/County or Province</DataSource>
          <IsEdited>true</IsEdited>
          <EditedValue/>
        </DataDefinitionTableValue>
        <DataDefinitionTableValue>
          <DataSource>Offices/Post Code</DataSource>
          <IsEdited>true</IsEdited>
          <EditedValue>SW1H 0BL</EditedValue>
        </DataDefinitionTableValue>
        <DataDefinitionTableValue>
          <DataSource>Offices/Country</DataSource>
          <IsEdited>true</IsEdited>
          <EditedValue>United Kingdom</EditedValue>
        </DataDefinitionTableValue>
        <DataDefinitionTableValue>
          <DataSource>Offices/Telephone Number</DataSource>
          <IsEdited>true</IsEdited>
          <EditedValue>+44 (0)20 7227 7000</EditedValue>
        </DataDefinitionTableValue>
        <DataDefinitionTableValue>
          <DataSource>Offices/Fax Number</DataSource>
          <IsEdited>true</IsEdited>
          <EditedValue>+44 (0)20 7222 3480</EditedValue>
        </DataDefinitionTableValue>
        <DataDefinitionTableValue>
          <DataSource>Offices/Email Address</DataSource>
          <IsEdited>true</IsEdited>
          <EditedValue/>
        </DataDefinitionTableValue>
        <DataDefinitionTableValue>
          <DataSource>Offices/Web URL</DataSource>
          <IsEdited>true</IsEdited>
          <EditedValue>www.bdb-law.co.uk</EditedValue>
        </DataDefinitionTableValue>
        <DataDefinitionTableValue>
          <DataSource>Offices/DX Exchange</DataSource>
          <IsEdited>true</IsEdited>
          <EditedValue>Victoria</EditedValue>
        </DataDefinitionTableValue>
        <DataDefinitionTableValue>
          <DataSource>Offices/DX Number</DataSource>
          <IsEdited>true</IsEdited>
          <EditedValue>DX 2317</EditedValue>
        </DataDefinitionTableValue>
        <DataDefinitionTableValue>
          <DataSource>Offices/LogoFilePath</DataSource>
          <IsEdited>true</IsEdited>
          <EditedValue>%Appdata%\DocsExpert\Framework\DataSourceCache\BDB AA Logo.png</EditedValue>
        </DataDefinitionTableValue>
        <DataDefinitionTableValue>
          <DataSource>Offices/Registered Company Number</DataSource>
          <IsEdited>true</IsEdited>
          <EditedValue/>
        </DataDefinitionTableValue>
        <DataDefinitionTableValue>
          <DataSource>Offices/Misc</DataSource>
          <IsEdited>true</IsEdited>
          <EditedValue>www.ambrose.appelbe.co.uk</EditedValue>
        </DataDefinitionTableValue>
        <DataDefinitionTableValue>
          <DataSource>Offices/Office Info RGB</DataSource>
          <IsEdited>true</IsEdited>
          <EditedValue>0, 14, 43</EditedValue>
        </DataDefinitionTableValue>
        <DataDefinitionTableValue>
          <DataSource>Offices/Label RGB</DataSource>
          <IsEdited>true</IsEdited>
          <EditedValue>0, 122, 201</EditedValue>
        </DataDefinitionTableValue>
      </DataDefinitionTableValues>
      <DocumentAttributes/>
    </DataDefinitionTable>
    <DataDefinitionTable>
      <Id>70075</Id>
      <Name>Profile</Name>
      <Description/>
      <DataSource>FileSite Profile</DataSource>
      <DataDefinitionTableValues>
        <DataDefinitionTableValue>
          <DataSource>FileSite Profile/Database</DataSource>
          <IsEdited>true</IsEdited>
          <EditedValue>BDB1</EditedValue>
        </DataDefinitionTableValue>
        <DataDefinitionTableValue>
          <DataSource>FileSite Profile/Number</DataSource>
          <IsEdited>true</IsEdited>
          <EditedValue>15314258</EditedValue>
        </DataDefinitionTableValue>
        <DataDefinitionTableValue>
          <DataSource>FileSite Profile/Version</DataSource>
          <IsEdited>true</IsEdited>
          <EditedValue>1</EditedValue>
        </DataDefinitionTableValue>
        <DataDefinitionTableValue>
          <DataSource>FileSite Profile/Description</DataSource>
          <IsEdited>true</IsEdited>
          <EditedValue>Jennt Timothy - Appendix 5 (Figure 1 - Figure 7)</EditedValue>
        </DataDefinitionTableValue>
        <DataDefinitionTableValue>
          <DataSource>FileSite Profile/Name</DataSource>
          <IsEdited>true</IsEdited>
          <EditedValue/>
        </DataDefinitionTableValue>
        <DataDefinitionTableValue>
          <DataSource>FileSite Profile/Author ID</DataSource>
          <IsEdited>true</IsEdited>
          <EditedValue>SBC</EditedValue>
        </DataDefinitionTableValue>
        <DataDefinitionTableValue>
          <DataSource>FileSite Profile/Author Name</DataSource>
          <IsEdited>true</IsEdited>
          <EditedValue>MORRISSEY Sinead</EditedValue>
        </DataDefinitionTableValue>
        <DataDefinitionTableValue>
          <DataSource>FileSite Profile/Operator ID</DataSource>
          <IsEdited>true</IsEdited>
          <EditedValue>SBC</EditedValue>
        </DataDefinitionTableValue>
        <DataDefinitionTableValue>
          <DataSource>FileSite Profile/Operator Name</DataSource>
          <IsEdited>true</IsEdited>
          <EditedValue>MORRISSEY Sinead</EditedValue>
        </DataDefinitionTableValue>
        <DataDefinitionTableValue>
          <DataSource>FileSite Profile/Type</DataSource>
          <IsEdited>true</IsEdited>
          <EditedValue>WORDX</EditedValue>
        </DataDefinitionTableValue>
        <DataDefinitionTableValue>
          <DataSource>FileSite Profile/Class</DataSource>
          <IsEdited>true</IsEdited>
          <EditedValue>PLAIN</EditedValue>
        </DataDefinitionTableValue>
        <DataDefinitionTableValue>
          <DataSource>FileSite Profile/Sub-Class</DataSource>
          <IsEdited>true</IsEdited>
          <EditedValue/>
        </DataDefinitionTableValue>
        <DataDefinitionTableValue>
          <DataSource>FileSite Profile/Client ID</DataSource>
          <IsEdited>true</IsEdited>
          <EditedValue>004956</EditedValue>
        </DataDefinitionTableValue>
        <DataDefinitionTableValue>
          <DataSource>FileSite Profile/Client Name</DataSource>
          <IsEdited>true</IsEdited>
          <EditedValue>Environment Agency Anglian Region &lt;&lt;NJE&gt;&gt;</EditedValue>
        </DataDefinitionTableValue>
        <DataDefinitionTableValue>
          <DataSource>FileSite Profile/Matter ID</DataSource>
          <IsEdited>true</IsEdited>
          <EditedValue>004956.Y064208</EditedValue>
        </DataDefinitionTableValue>
        <DataDefinitionTableValue>
          <DataSource>FileSite Profile/Matter Name</DataSource>
          <IsEdited>true</IsEdited>
          <EditedValue>Boston FRM Project &lt;&lt;PHT&gt;&gt;</EditedValue>
        </DataDefinitionTableValue>
      </DataDefinitionTableValues>
      <DocumentAttributes/>
    </DataDefinitionTable>
    <DataDefinitionText>
      <Id>56336</Id>
      <Name>Reference</Name>
      <Description/>
      <DefaultValueMode>0</DefaultValueMode>
      <DefaultValue/>
      <DefaultDataSource/>
      <IsEdited>false</IsEdited>
      <EditedValue/>
      <DocumentAttributes/>
    </DataDefinitionText>
    <DataDefinitionBool>
      <Id>92909</Id>
      <Name>Show Footer Date</Name>
      <Description/>
      <DefaultValue>false</DefaultValue>
      <DefaultValueMode>1</DefaultValueMode>
      <TrueText/>
      <TrueDataSource/>
      <TrueMode>0</TrueMode>
      <FalseText/>
      <FalseDataSource/>
      <FalseMode>0</FalseMode>
      <IsEdited>false</IsEdited>
      <EditedValue>false</EditedValue>
      <DocumentAttributes/>
    </DataDefinitionBool>
    <DataDefinitionBool>
      <Id>99365</Id>
      <Name>Show Footer Initials</Name>
      <Description/>
      <DefaultValue>false</DefaultValue>
      <DefaultValueMode>1</DefaultValueMode>
      <TrueText/>
      <TrueDataSource/>
      <TrueMode>0</TrueMode>
      <FalseText/>
      <FalseDataSource/>
      <FalseMode>0</FalseMode>
      <IsEdited>false</IsEdited>
      <EditedValue>false</EditedValue>
      <DocumentAttributes/>
    </DataDefinitionBool>
  </DataDefinitions>
  <FieldDefinitions>
    <FieldDefinitionGroup>
      <Id>43559</Id>
      <Name>Footer Address Group</Name>
      <Description/>
      <Style>BDB Footer Dark Right</Style>
      <StyleMode>1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Office/Address Line 1</Name>
          <DataDefinition>Office/Address Line 1</DataDefinition>
          <Description/>
          <Style>BDB Footer Dark Right</Style>
          <StyleMode>1</StyleMode>
          <CustomPlaceholderText/>
          <PlaceholderTextMode>0</PlaceholderTextMode>
        </FieldDefinitionPartAbsoluteData>
        <FieldDefinitionPartConditionalSpaces>
          <Name>Field Definition</Name>
          <Style>BDB Footer Dark Right</Style>
          <StyleMode>1</StyleMode>
          <Condition>0</Condition>
          <Occurances>1</Occurances>
          <Description/>
        </FieldDefinitionPartConditionalSpaces>
        <FieldDefinitionPartAbsoluteData>
          <Name>Office/Town or City</Name>
          <DataDefinition>Office/Town or City</DataDefinition>
          <Description/>
          <Style>BDB Footer Dark Right</Style>
          <StyleMode>1</StyleMode>
          <CustomPlaceholderText/>
          <PlaceholderTextMode>0</PlaceholderTextMode>
        </FieldDefinitionPartAbsoluteData>
        <FieldDefinitionPartConditionalReturns>
          <Name>Field Definition 1</Name>
          <Style>BDB Footer Dark Right</Style>
          <StyleMode>1</StyleMode>
          <Condition>1</Condition>
          <Occurances>1</Occurances>
          <Description/>
        </FieldDefinitionPartConditionalReturns>
        <FieldDefinitionPartAbsoluteData>
          <Name>Office/Post Code</Name>
          <DataDefinition>Office/Post Code</DataDefinition>
          <Description/>
          <Style>BDB Footer Dark Right</Style>
          <StyleMode>1</StyleMode>
          <CustomPlaceholderText/>
          <PlaceholderTextMode>0</PlaceholderTextMode>
        </FieldDefinitionPartAbsoluteData>
        <FieldDefinitionPartConditionalSpaces>
          <Name>Field Definition 2</Name>
          <Style>BDB Footer Dark Right</Style>
          <StyleMode>1</StyleMode>
          <Condition>0</Condition>
          <Occurances>1</Occurances>
          <Description/>
        </FieldDefinitionPartConditionalSpaces>
        <FieldDefinitionPartAbsoluteData>
          <Name>Office/Country</Name>
          <DataDefinition>Office/Country</DataDefinition>
          <Description/>
          <Style>BDB Footer Dark Right</Style>
          <StyleMode>1</StyleMode>
          <CustomPlaceholderText/>
          <PlaceholderTextMode>0</PlaceholderTextMode>
        </FieldDefinitionPartAbsoluteData>
        <FieldDefinitionPartConditionalReturns>
          <Name>Field Definition 3</Name>
          <Style>BDB Footer Dark Right</Style>
          <StyleMode>1</StyleMode>
          <Condition>1</Condition>
          <Occurances>1</Occurances>
          <Description/>
        </FieldDefinitionPartConditionalReturns>
        <FieldDefinitionPartAbsoluteData>
          <Name>Office/DX Number</Name>
          <DataDefinition>Office/DX Number</DataDefinition>
          <Description/>
          <Style>BDB Footer Dark Right</Style>
          <StyleMode>1</StyleMode>
          <CustomPlaceholderText/>
          <PlaceholderTextMode>0</PlaceholderTextMode>
        </FieldDefinitionPartAbsoluteData>
        <FieldDefinitionPartConditionalSpaces>
          <Name>Field Definition 4</Name>
          <Style>BDB Footer Dark Right</Style>
          <StyleMode>1</StyleMode>
          <Condition>0</Condition>
          <Occurances>1</Occurances>
          <Description/>
        </FieldDefinitionPartConditionalSpaces>
        <FieldDefinitionPartAbsoluteData>
          <Name>Office/DX Exchange</Name>
          <DataDefinition>Office/DX Exchange</DataDefinition>
          <Description/>
          <Style>BDB Footer Dark Right</Style>
          <StyleMode>1</StyleMode>
          <CustomPlaceholderText/>
          <PlaceholderTextMode>0</PlaceholderTextMode>
        </FieldDefinitionPartAbsoluteData>
      </FieldDefinitionParts>
      <DocumentAttributes/>
    </FieldDefinitionGroup>
    <FieldDefinitionGroup>
      <Id>62853</Id>
      <Name>Footer Contact Details Group</Name>
      <Description/>
      <Style>BDB Footer Dark</Style>
      <StyleMode>1</StyleMode>
      <RichText>true</RichText>
      <Locked>true</Locked>
      <Visible>true</Visible>
      <CustomPlaceholderText/>
      <PlaceholderTextMode>0</PlaceholderTextMode>
      <Edited>false</Edited>
      <FieldDefinitionParts>
        <FieldDefinitionPartConditionalText>
          <Name>Field Definition</Name>
          <Style>BDB Footer Char</Style>
          <StyleMode>1</StyleMode>
          <Condition>2</Condition>
          <Text>T </Text>
          <Description/>
        </FieldDefinitionPartConditionalText>
        <FieldDefinitionPartAbsoluteData>
          <Name>Office/Telephone Number</Name>
          <DataDefinition>Office/Telephone Number</DataDefinition>
          <Description/>
          <Style>BDB Footer Dark</Style>
          <StyleMode>1</StyleMode>
          <CustomPlaceholderText/>
          <PlaceholderTextMode>0</PlaceholderTextMode>
        </FieldDefinitionPartAbsoluteData>
        <FieldDefinitionPartConditionalReturns>
          <Name>Field Definition 1</Name>
          <Style>Normal</Style>
          <StyleMode>0</StyleMode>
          <Condition>1</Condition>
          <Occurances>1</Occurances>
          <Description/>
        </FieldDefinitionPartConditionalReturns>
        <FieldDefinitionPartConditionalText>
          <Name>Field Definition 2</Name>
          <Style>BDB Footer Char</Style>
          <StyleMode>1</StyleMode>
          <Condition>2</Condition>
          <Text>F </Text>
          <Description/>
        </FieldDefinitionPartConditionalText>
        <FieldDefinitionPartAbsoluteData>
          <Name>Office/Fax Number</Name>
          <DataDefinition>Office/Fax Number</DataDefinition>
          <Description/>
          <Style>BDB Footer Dark</Style>
          <StyleMode>1</StyleMode>
          <CustomPlaceholderText/>
          <PlaceholderTextMode>0</PlaceholderTextMode>
        </FieldDefinitionPartAbsoluteData>
        <FieldDefinitionPartConditionalReturns>
          <Name>Field Definition 3</Name>
          <Style>Normal</Style>
          <StyleMode>0</StyleMode>
          <Condition>1</Condition>
          <Occurances>1</Occurances>
          <Description/>
        </FieldDefinitionPartConditionalReturns>
        <FieldDefinitionPartConditionalText>
          <Name>Field Definition 4</Name>
          <Style>BDB Footer Char</Style>
          <StyleMode>1</StyleMode>
          <Condition>2</Condition>
          <Text>W </Text>
          <Description/>
        </FieldDefinitionPartConditionalText>
        <FieldDefinitionPartAbsoluteData>
          <Name>Office/Web URL</Name>
          <DataDefinition>Office/Web URL</DataDefinition>
          <Description/>
          <Style>BDB Footer Dark</Style>
          <StyleMode>1</StyleMode>
          <CustomPlaceholderText/>
          <PlaceholderTextMode>0</PlaceholderTextMode>
        </FieldDefinitionPartAbsoluteData>
        <FieldDefinitionPartConditionalReturns>
          <Name>Field Definition 5</Name>
          <Style>Normal</Style>
          <StyleMode>0</StyleMode>
          <Condition>1</Condition>
          <Occurances>1</Occurances>
          <Description/>
        </FieldDefinitionPartConditionalReturns>
        <FieldDefinitionPartConditionalText>
          <Name>Field Definition 6</Name>
          <Style>BDB Footer Char</Style>
          <StyleMode>1</StyleMode>
          <Condition>2</Condition>
          <Text>W </Text>
          <Description/>
        </FieldDefinitionPartConditionalText>
        <FieldDefinitionPartAbsoluteData>
          <Name>Office/Misc</Name>
          <DataDefinition>Office/Misc</DataDefinition>
          <Description/>
          <Style>BDB Footer Dark</Style>
          <StyleMode>1</StyleMode>
          <CustomPlaceholderText/>
          <PlaceholderTextMode>0</PlaceholderTextMode>
        </FieldDefinitionPartAbsoluteData>
      </FieldDefinitionParts>
      <DocumentAttributes/>
    </FieldDefinitionGroup>
    <FieldDefinitionGroup>
      <Id>71129</Id>
      <Name>Office Address Line 1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Office/Address Line 1</Name>
          <DataDefinition>Office/Address Line 1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52952</Id>
      <Name>Office Address Line 2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Office/Address Line 2</Name>
          <DataDefinition>Office/Address Line 2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45998</Id>
      <Name>Office Address Line 3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Office/Address Line 3</Name>
          <DataDefinition>Office/Address Line 3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62201</Id>
      <Name>Office Address Line 4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Office/Address Line 4</Name>
          <DataDefinition>Office/Address Line 4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84856</Id>
      <Name>Office Country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Office/Country</Name>
          <DataDefinition>Office/Country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39543</Id>
      <Name>Office County or Province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Office/County or Province</Name>
          <DataDefinition>Office/County or Province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31994</Id>
      <Name>Office DX Exchange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Office/DX Exchange</Name>
          <DataDefinition>Office/DX Exchange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26371</Id>
      <Name>Office DX Number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Office/DX Number</Name>
          <DataDefinition>Office/DX Number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02161</Id>
      <Name>Office Email Address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Office/Email Address</Name>
          <DataDefinition>Office/Email Address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04084</Id>
      <Name>Office Fax Number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Office/Fax Number</Name>
          <DataDefinition>Office/Fax Number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16186</Id>
      <Name>Office Label RGB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Office/Label RGB</Name>
          <DataDefinition>Office/Label RGB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43814</Id>
      <Name>Office Location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Office/Location</Name>
          <DataDefinition>Office/Location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54031</Id>
      <Name>Office Misc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Office/Misc</Name>
          <DataDefinition>Office/Misc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18674</Id>
      <Name>Office Name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Office/Name</Name>
          <DataDefinition>Office/Name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49416</Id>
      <Name>Office Office Info RGB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Office/Office Info RGB</Name>
          <DataDefinition>Office/Office Info RGB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09828</Id>
      <Name>Office Post Code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Office/Post Code</Name>
          <DataDefinition>Office/Post Code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36833</Id>
      <Name>Office Registered Company Number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Office/Registered Company Number</Name>
          <DataDefinition>Office/Registered Company Number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84446</Id>
      <Name>Office Telephone Number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Office/Telephone Number</Name>
          <DataDefinition>Office/Telephone Number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56125</Id>
      <Name>Office Town or City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Office/Town or City</Name>
          <DataDefinition>Office/Town or City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06969</Id>
      <Name>Office Web URL</Name>
      <Description/>
      <Style>Normal</Style>
      <StyleMode>0</StyleMode>
      <RichText>true</RichText>
      <Locked>true</Locked>
      <Visible>true</Visible>
      <CustomPlaceholderText/>
      <PlaceholderTextMode>0</PlaceholderTextMode>
      <Edited>false</Edited>
      <FieldDefinitionParts>
        <FieldDefinitionPartAbsoluteData>
          <Name>Office/Web URL</Name>
          <DataDefinition>Office/Web URL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  <FieldDefinitionGroup>
      <Id>95323</Id>
      <Name>Reference</Name>
      <Description/>
      <Style>BDB Reference</Style>
      <StyleMode>1</StyleMode>
      <RichText>false</RichText>
      <Locked>true</Locked>
      <Visible>true</Visible>
      <CustomPlaceholderText/>
      <PlaceholderTextMode>1</PlaceholderTextMode>
      <Edited>false</Edited>
      <FieldDefinitionParts>
        <FieldDefinitionPartAbsoluteData>
          <Name>Reference</Name>
          <DataDefinition>Reference</DataDefinition>
          <Description/>
          <Style>Normal</Style>
          <StyleMode>0</StyleMode>
          <CustomPlaceholderText/>
          <PlaceholderTextMode>0</PlaceholderTextMode>
        </FieldDefinitionPartAbsoluteData>
      </FieldDefinitionParts>
      <DocumentAttributes/>
    </FieldDefinitionGroup>
  </FieldDefinitions>
  <ControlDefinitions/>
  <UserFormLoaders/>
  <DocumentAttributes/>
</DocumentStructure>
</file>

<file path=customXml/item2.xml><?xml version="1.0" encoding="utf-8"?>
<DocumentStructure xmlns="http://schemas.docsexpert.com/framework/document/structure/3.1">
  <CodeLanguage>0</CodeLanguage>
  <Code>dXNpbmcgU3lzdGVtOw0KdXNpbmcgU3lzdGVtLkNvbGxlY3Rpb25zLkdlbmVyaWM7DQp1c2luZyBTeXN0ZW0uTGlucTsNCnVzaW5nIFN5c3RlbS5UZXh0Ow0KdXNpbmcgV29yZCA9IE1pY3Jvc29mdC5PZmZpY2UuSW50ZXJvcC5Xb3JkOw0KdXNpbmcgT2ZmaWNlID0gTWljcm9zb2Z0Lk9mZmljZS5Db3JlOw0K</Code>
  <TestCode/>
  <ReferenceCode>U3lzdGVtLmRsbA0KU3lzdGVtLkNvcmUuZGxsDQpTeXN0ZW0uRGF0YS5kbGwNClN5c3RlbS5EYXRhLkRhdGFTZXRFeHRlbnNpb25zLmRsbA0KU3lzdGVtLlhtbC5kbGwNClN5c3RlbS5YbWwuTGlucS5kbGwNCk1pY3Jvc29mdC5PZmZpY2UuSW50ZXJvcC5Xb3JkLmRsbA0Kb2ZmaWNlLmRsbA==</ReferenceCode>
  <DefaultUserFormLoader/>
  <DefaultUserFormLoaderFree/>
  <HasLockedFields>true</HasLockedFields>
  <DataDefinitions>
    <DataDefinitionText>
      <Id>09127</Id>
      <Code/>
      <CodeEnabled>false</CodeEnabled>
      <Result/>
      <HasResult>false</HasResult>
      <Value/>
      <HasValue>false</HasValue>
      <AllDependenciesNeedResolution>false</AllDependenciesNeedResolution>
      <DefaultValueMode>0</DefaultValueMode>
      <DefaultValueProperty/>
      <SetValueMode>0</SetValueMode>
      <SetValueProperty/>
    </DataDefinitionText>
    <DataDefinitionText>
      <Id>25368</Id>
      <Code/>
      <CodeEnabled>false</CodeEnabled>
      <Result/>
      <HasResult>false</HasResult>
      <Value/>
      <HasValue>false</HasValue>
      <AllDependenciesNeedResolution>false</AllDependenciesNeedResolution>
      <DefaultValueMode>0</DefaultValueMode>
      <DefaultValueProperty/>
      <SetValueMode>0</SetValueMode>
      <SetValueProperty/>
    </DataDefinitionText>
    <DataDefinitionTable>
      <Id>75050</Id>
      <DataDefinitionTableValues>
        <DataDefinitionTableValue>
          <DataSource>Offices/Name</DataSource>
          <Code/>
          <CodeEnabled>false</CodeEnabled>
          <Result/>
          <HasResult>false</HasResult>
          <Value>BDB Inc. Ambrose Appelbe</Value>
          <HasValue>true</HasValue>
          <AllDependenciesNeedResolution>true</AllDependenciesNeedResolution>
          <DefaultValue/>
          <DefaultValueMode>2</DefaultValueMode>
          <DefaultValueProperty/>
          <DefaultDataSource>Offices/Name</DefaultDataSource>
          <SetValueMode>0</SetValueMode>
          <SetValueProperty/>
        </DataDefinitionTableValue>
        <DataDefinitionTableValue>
          <DataSource>Offices/Location</DataSource>
          <Code/>
          <CodeEnabled>false</CodeEnabled>
          <Result/>
          <HasResult>false</HasResult>
          <Value>London</Value>
          <HasValue>true</HasValue>
          <AllDependenciesNeedResolution>true</AllDependenciesNeedResolution>
          <DefaultValue/>
          <DefaultValueMode>2</DefaultValueMode>
          <DefaultValueProperty/>
          <DefaultDataSource>Offices/Location</DefaultDataSource>
          <SetValueMode>0</SetValueMode>
          <SetValueProperty/>
        </DataDefinitionTableValue>
        <DataDefinitionTableValue>
          <DataSource>Offices/Address Line 1</DataSource>
          <Code/>
          <CodeEnabled>false</CodeEnabled>
          <Result/>
          <HasResult>false</HasResult>
          <Value>50 Broadway</Value>
          <HasValue>true</HasValue>
          <AllDependenciesNeedResolution>true</AllDependenciesNeedResolution>
          <DefaultValue/>
          <DefaultValueMode>2</DefaultValueMode>
          <DefaultValueProperty/>
          <DefaultDataSource>Offices/Address Line 1</DefaultDataSource>
          <SetValueMode>0</SetValueMode>
          <SetValueProperty/>
        </DataDefinitionTableValue>
        <DataDefinitionTableValue>
          <DataSource>Offices/Address Line 2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Offices/Address Line 2</DefaultDataSource>
          <SetValueMode>0</SetValueMode>
          <SetValueProperty/>
        </DataDefinitionTableValue>
        <DataDefinitionTableValue>
          <DataSource>Offices/Address Line 3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Offices/Address Line 3</DefaultDataSource>
          <SetValueMode>0</SetValueMode>
          <SetValueProperty/>
        </DataDefinitionTableValue>
        <DataDefinitionTableValue>
          <DataSource>Offices/Address Line 4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Offices/Address Line 4</DefaultDataSource>
          <SetValueMode>0</SetValueMode>
          <SetValueProperty/>
        </DataDefinitionTableValue>
        <DataDefinitionTableValue>
          <DataSource>Offices/Town or City</DataSource>
          <Code/>
          <CodeEnabled>false</CodeEnabled>
          <Result/>
          <HasResult>false</HasResult>
          <Value>London</Value>
          <HasValue>true</HasValue>
          <AllDependenciesNeedResolution>true</AllDependenciesNeedResolution>
          <DefaultValue/>
          <DefaultValueMode>2</DefaultValueMode>
          <DefaultValueProperty/>
          <DefaultDataSource>Offices/Town or City</DefaultDataSource>
          <SetValueMode>0</SetValueMode>
          <SetValueProperty/>
        </DataDefinitionTableValue>
        <DataDefinitionTableValue>
          <DataSource>Offices/County or Province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Offices/County or Province</DefaultDataSource>
          <SetValueMode>0</SetValueMode>
          <SetValueProperty/>
        </DataDefinitionTableValue>
        <DataDefinitionTableValue>
          <DataSource>Offices/Post Code</DataSource>
          <Code/>
          <CodeEnabled>false</CodeEnabled>
          <Result/>
          <HasResult>false</HasResult>
          <Value>SW1H 0BL</Value>
          <HasValue>true</HasValue>
          <AllDependenciesNeedResolution>true</AllDependenciesNeedResolution>
          <DefaultValue/>
          <DefaultValueMode>2</DefaultValueMode>
          <DefaultValueProperty/>
          <DefaultDataSource>Offices/Post Code</DefaultDataSource>
          <SetValueMode>0</SetValueMode>
          <SetValueProperty/>
        </DataDefinitionTableValue>
        <DataDefinitionTableValue>
          <DataSource>Offices/Country</DataSource>
          <Code/>
          <CodeEnabled>false</CodeEnabled>
          <Result/>
          <HasResult>false</HasResult>
          <Value>United Kingdom</Value>
          <HasValue>true</HasValue>
          <AllDependenciesNeedResolution>true</AllDependenciesNeedResolution>
          <DefaultValue/>
          <DefaultValueMode>2</DefaultValueMode>
          <DefaultValueProperty/>
          <DefaultDataSource>Offices/Country</DefaultDataSource>
          <SetValueMode>0</SetValueMode>
          <SetValueProperty/>
        </DataDefinitionTableValue>
        <DataDefinitionTableValue>
          <DataSource>Offices/Telephone Number</DataSource>
          <Code/>
          <CodeEnabled>false</CodeEnabled>
          <Result/>
          <HasResult>false</HasResult>
          <Value>+44 (0)20 7227 7000</Value>
          <HasValue>true</HasValue>
          <AllDependenciesNeedResolution>true</AllDependenciesNeedResolution>
          <DefaultValue/>
          <DefaultValueMode>2</DefaultValueMode>
          <DefaultValueProperty/>
          <DefaultDataSource>Offices/Telephone Number</DefaultDataSource>
          <SetValueMode>0</SetValueMode>
          <SetValueProperty/>
        </DataDefinitionTableValue>
        <DataDefinitionTableValue>
          <DataSource>Offices/Fax Number</DataSource>
          <Code/>
          <CodeEnabled>false</CodeEnabled>
          <Result/>
          <HasResult>false</HasResult>
          <Value>+44 (0)20 7222 3480</Value>
          <HasValue>true</HasValue>
          <AllDependenciesNeedResolution>true</AllDependenciesNeedResolution>
          <DefaultValue/>
          <DefaultValueMode>2</DefaultValueMode>
          <DefaultValueProperty/>
          <DefaultDataSource>Offices/Fax Number</DefaultDataSource>
          <SetValueMode>0</SetValueMode>
          <SetValueProperty/>
        </DataDefinitionTableValue>
        <DataDefinitionTableValue>
          <DataSource>Offices/Email Address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Offices/Email Address</DefaultDataSource>
          <SetValueMode>0</SetValueMode>
          <SetValueProperty/>
        </DataDefinitionTableValue>
        <DataDefinitionTableValue>
          <DataSource>Offices/Web URL</DataSource>
          <Code/>
          <CodeEnabled>false</CodeEnabled>
          <Result/>
          <HasResult>false</HasResult>
          <Value>www.bdb-law.co.uk</Value>
          <HasValue>true</HasValue>
          <AllDependenciesNeedResolution>true</AllDependenciesNeedResolution>
          <DefaultValue/>
          <DefaultValueMode>2</DefaultValueMode>
          <DefaultValueProperty/>
          <DefaultDataSource>Offices/Web URL</DefaultDataSource>
          <SetValueMode>0</SetValueMode>
          <SetValueProperty/>
        </DataDefinitionTableValue>
        <DataDefinitionTableValue>
          <DataSource>Offices/DX Exchange</DataSource>
          <Code/>
          <CodeEnabled>false</CodeEnabled>
          <Result/>
          <HasResult>false</HasResult>
          <Value>Victoria</Value>
          <HasValue>true</HasValue>
          <AllDependenciesNeedResolution>true</AllDependenciesNeedResolution>
          <DefaultValue/>
          <DefaultValueMode>2</DefaultValueMode>
          <DefaultValueProperty/>
          <DefaultDataSource>Offices/DX Exchange</DefaultDataSource>
          <SetValueMode>0</SetValueMode>
          <SetValueProperty/>
        </DataDefinitionTableValue>
        <DataDefinitionTableValue>
          <DataSource>Offices/DX Number</DataSource>
          <Code/>
          <CodeEnabled>false</CodeEnabled>
          <Result/>
          <HasResult>false</HasResult>
          <Value>DX 2317</Value>
          <HasValue>true</HasValue>
          <AllDependenciesNeedResolution>true</AllDependenciesNeedResolution>
          <DefaultValue/>
          <DefaultValueMode>2</DefaultValueMode>
          <DefaultValueProperty/>
          <DefaultDataSource>Offices/DX Number</DefaultDataSource>
          <SetValueMode>0</SetValueMode>
          <SetValueProperty/>
        </DataDefinitionTableValue>
        <DataDefinitionTableValue>
          <DataSource>Offices/LogoFilePath</DataSource>
          <Code/>
          <CodeEnabled>false</CodeEnabled>
          <Result/>
          <HasResult>false</HasResult>
          <Value>%Appdata%\DocsExpert\Framework\DataSourceCache\BDB AA Logo.png</Value>
          <HasValue>true</HasValue>
          <AllDependenciesNeedResolution>true</AllDependenciesNeedResolution>
          <DefaultValue/>
          <DefaultValueMode>2</DefaultValueMode>
          <DefaultValueProperty/>
          <DefaultDataSource>Offices/LogoFilePath</DefaultDataSource>
          <SetValueMode>0</SetValueMode>
          <SetValueProperty/>
        </DataDefinitionTableValue>
        <DataDefinitionTableValue>
          <DataSource>Offices/Registered Company Number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2</DefaultValueMode>
          <DefaultValueProperty/>
          <DefaultDataSource>Offices/Registered Company Number</DefaultDataSource>
          <SetValueMode>0</SetValueMode>
          <SetValueProperty/>
        </DataDefinitionTableValue>
        <DataDefinitionTableValue>
          <DataSource>Offices/Misc</DataSource>
          <Code/>
          <CodeEnabled>false</CodeEnabled>
          <Result/>
          <HasResult>false</HasResult>
          <Value>www.ambrose.appelbe.co.uk</Value>
          <HasValue>true</HasValue>
          <AllDependenciesNeedResolution>true</AllDependenciesNeedResolution>
          <DefaultValue/>
          <DefaultValueMode>2</DefaultValueMode>
          <DefaultValueProperty/>
          <DefaultDataSource>Offices/Misc</DefaultDataSource>
          <SetValueMode>0</SetValueMode>
          <SetValueProperty/>
        </DataDefinitionTableValue>
        <DataDefinitionTableValue>
          <DataSource>Offices/Office Info RGB</DataSource>
          <Code/>
          <CodeEnabled>false</CodeEnabled>
          <Result/>
          <HasResult>false</HasResult>
          <Value>0, 14, 43</Value>
          <HasValue>true</HasValue>
          <AllDependenciesNeedResolution>true</AllDependenciesNeedResolution>
          <DefaultValue/>
          <DefaultValueMode>2</DefaultValueMode>
          <DefaultValueProperty/>
          <DefaultDataSource>Offices/Office Info RGB</DefaultDataSource>
          <SetValueMode>0</SetValueMode>
          <SetValueProperty/>
        </DataDefinitionTableValue>
        <DataDefinitionTableValue>
          <DataSource>Offices/Label RGB</DataSource>
          <Code/>
          <CodeEnabled>false</CodeEnabled>
          <Result/>
          <HasResult>false</HasResult>
          <Value>0, 122, 201</Value>
          <HasValue>true</HasValue>
          <AllDependenciesNeedResolution>true</AllDependenciesNeedResolution>
          <DefaultValue/>
          <DefaultValueMode>2</DefaultValueMode>
          <DefaultValueProperty/>
          <DefaultDataSource>Offices/Label RGB</DefaultDataSource>
          <SetValueMode>0</SetValueMode>
          <SetValueProperty/>
        </DataDefinitionTableValue>
      </DataDefinitionTableValues>
    </DataDefinitionTable>
    <DataDefinitionTable>
      <Id>70075</Id>
      <DataDefinitionTableValues>
        <DataDefinitionTableValue>
          <DataSource>FileSite Profile/Database</DataSource>
          <Code/>
          <CodeEnabled>false</CodeEnabled>
          <Result/>
          <HasResult>false</HasResult>
          <Value>BDB1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Profile/Number</DataSource>
          <Code/>
          <CodeEnabled>false</CodeEnabled>
          <Result/>
          <HasResult>false</HasResult>
          <Value>15314258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Profile/Version</DataSource>
          <Code/>
          <CodeEnabled>false</CodeEnabled>
          <Result/>
          <HasResult>false</HasResult>
          <Value>1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Profile/Description</DataSource>
          <Code/>
          <CodeEnabled>false</CodeEnabled>
          <Result/>
          <HasResult>false</HasResult>
          <Value>Jennt Timothy - Appendix 5 (Figure 1 - Figure 7)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Profile/Name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Profile/Author ID</DataSource>
          <Code/>
          <CodeEnabled>false</CodeEnabled>
          <Result/>
          <HasResult>false</HasResult>
          <Value>SBC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Profile/Author Name</DataSource>
          <Code/>
          <CodeEnabled>false</CodeEnabled>
          <Result/>
          <HasResult>false</HasResult>
          <Value>MORRISSEY Sinead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Profile/Operator ID</DataSource>
          <Code/>
          <CodeEnabled>false</CodeEnabled>
          <Result/>
          <HasResult>false</HasResult>
          <Value>SBC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Profile/Operator Name</DataSource>
          <Code/>
          <CodeEnabled>false</CodeEnabled>
          <Result/>
          <HasResult>false</HasResult>
          <Value>MORRISSEY Sinead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Profile/Type</DataSource>
          <Code/>
          <CodeEnabled>false</CodeEnabled>
          <Result/>
          <HasResult>false</HasResult>
          <Value>WORDX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Profile/Class</DataSource>
          <Code/>
          <CodeEnabled>false</CodeEnabled>
          <Result/>
          <HasResult>false</HasResult>
          <Value>PLAIN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Profile/Sub-Class</DataSource>
          <Code/>
          <CodeEnabled>false</CodeEnabled>
          <Result/>
          <HasResult>false</HasResult>
          <Value/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Profile/Client ID</DataSource>
          <Code/>
          <CodeEnabled>false</CodeEnabled>
          <Result/>
          <HasResult>false</HasResult>
          <Value>004956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Profile/Client Name</DataSource>
          <Code/>
          <CodeEnabled>false</CodeEnabled>
          <Result/>
          <HasResult>false</HasResult>
          <Value>Environment Agency Anglian Region &lt;&lt;NJE&gt;&gt;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Profile/Matter ID</DataSource>
          <Code/>
          <CodeEnabled>false</CodeEnabled>
          <Result/>
          <HasResult>false</HasResult>
          <Value>004956.Y064208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  <DataDefinitionTableValue>
          <DataSource>FileSite Profile/Matter Name</DataSource>
          <Code/>
          <CodeEnabled>false</CodeEnabled>
          <Result/>
          <HasResult>false</HasResult>
          <Value>Boston FRM Project &lt;&lt;PHT&gt;&gt;</Value>
          <HasValue>true</HasValue>
          <AllDependenciesNeedResolution>true</AllDependenciesNeedResolution>
          <DefaultValue/>
          <DefaultValueMode>0</DefaultValueMode>
          <DefaultValueProperty/>
          <DefaultDataSource/>
          <SetValueMode>0</SetValueMode>
          <SetValueProperty/>
        </DataDefinitionTableValue>
      </DataDefinitionTableValues>
    </DataDefinitionTable>
    <DataDefinitionText>
      <Id>56336</Id>
      <Code>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</Code>
      <CodeEnabled>true</CodeEnabled>
      <Result>15314258.1</Result>
      <HasResult>true</HasResult>
      <Value/>
      <HasValue>false</HasValue>
      <AllDependenciesNeedResolution>false</AllDependenciesNeedResolution>
      <DefaultValueMode>0</DefaultValueMode>
      <DefaultValueProperty/>
      <SetValueMode>0</SetValueMode>
      <SetValueProperty/>
    </DataDefinitionText>
    <DataDefinitionBool>
      <Id>92909</Id>
      <Code/>
      <CodeEnabled>false</CodeEnabled>
      <Result/>
      <HasResult>false</HasResult>
      <Value>false</Value>
      <HasValue>true</HasValue>
      <Text/>
      <AllDependenciesNeedResolution>true</AllDependenciesNeedResolution>
      <TrueMode>0</TrueMode>
      <TrueProperty/>
      <FalseMode>0</FalseMode>
      <FalseProperty/>
    </DataDefinitionBool>
    <DataDefinitionBool>
      <Id>99365</Id>
      <Code/>
      <CodeEnabled>false</CodeEnabled>
      <Result/>
      <HasResult>false</HasResult>
      <Value>false</Value>
      <HasValue>true</HasValue>
      <Text/>
      <AllDependenciesNeedResolution>true</AllDependenciesNeedResolution>
      <TrueMode>0</TrueMode>
      <TrueProperty/>
      <FalseMode>0</FalseMode>
      <FalseProperty/>
    </DataDefinitionBool>
  </DataDefinitions>
  <FieldDefinitions>
    <FieldDefinitionGroup>
      <Id>43559</Id>
      <DisableTrackChanges>true</DisableTrackChanges>
    </FieldDefinitionGroup>
    <FieldDefinitionGroup>
      <Id>62853</Id>
      <DisableTrackChanges>true</DisableTrackChanges>
    </FieldDefinitionGroup>
    <FieldDefinitionGroup>
      <Id>71129</Id>
      <DisableTrackChanges>false</DisableTrackChanges>
    </FieldDefinitionGroup>
    <FieldDefinitionGroup>
      <Id>52952</Id>
      <DisableTrackChanges>false</DisableTrackChanges>
    </FieldDefinitionGroup>
    <FieldDefinitionGroup>
      <Id>45998</Id>
      <DisableTrackChanges>false</DisableTrackChanges>
    </FieldDefinitionGroup>
    <FieldDefinitionGroup>
      <Id>62201</Id>
      <DisableTrackChanges>false</DisableTrackChanges>
    </FieldDefinitionGroup>
    <FieldDefinitionGroup>
      <Id>84856</Id>
      <DisableTrackChanges>false</DisableTrackChanges>
    </FieldDefinitionGroup>
    <FieldDefinitionGroup>
      <Id>39543</Id>
      <DisableTrackChanges>false</DisableTrackChanges>
    </FieldDefinitionGroup>
    <FieldDefinitionGroup>
      <Id>31994</Id>
      <DisableTrackChanges>false</DisableTrackChanges>
    </FieldDefinitionGroup>
    <FieldDefinitionGroup>
      <Id>26371</Id>
      <DisableTrackChanges>false</DisableTrackChanges>
    </FieldDefinitionGroup>
    <FieldDefinitionGroup>
      <Id>02161</Id>
      <DisableTrackChanges>false</DisableTrackChanges>
    </FieldDefinitionGroup>
    <FieldDefinitionGroup>
      <Id>04084</Id>
      <DisableTrackChanges>false</DisableTrackChanges>
    </FieldDefinitionGroup>
    <FieldDefinitionGroup>
      <Id>16186</Id>
      <DisableTrackChanges>false</DisableTrackChanges>
    </FieldDefinitionGroup>
    <FieldDefinitionGroup>
      <Id>43814</Id>
      <DisableTrackChanges>false</DisableTrackChanges>
    </FieldDefinitionGroup>
    <FieldDefinitionImage>
      <Id>34569</Id>
      <Name>Office Logo</Name>
      <DataDefinition>Office/LogoFilePath</DataDefinition>
      <Description/>
      <Visible>true</Visible>
      <CustomPlaceholderImage>C:\Users\ian.norsworthy\AppData\Roaming\DocsExpert\Framework\DataSourceCache\BDB Logo.png</CustomPlaceholderImage>
      <PlaceholderImageMode>1</PlaceholderImageMode>
      <DisableTrackChanges>false</DisableTrackChanges>
      <Edited>false</Edited>
      <DocumentAttributes/>
    </FieldDefinitionImage>
    <FieldDefinitionGroup>
      <Id>54031</Id>
      <DisableTrackChanges>false</DisableTrackChanges>
    </FieldDefinitionGroup>
    <FieldDefinitionGroup>
      <Id>18674</Id>
      <DisableTrackChanges>false</DisableTrackChanges>
    </FieldDefinitionGroup>
    <FieldDefinitionGroup>
      <Id>49416</Id>
      <DisableTrackChanges>false</DisableTrackChanges>
    </FieldDefinitionGroup>
    <FieldDefinitionGroup>
      <Id>09828</Id>
      <DisableTrackChanges>false</DisableTrackChanges>
    </FieldDefinitionGroup>
    <FieldDefinitionGroup>
      <Id>36833</Id>
      <DisableTrackChanges>false</DisableTrackChanges>
    </FieldDefinitionGroup>
    <FieldDefinitionGroup>
      <Id>84446</Id>
      <DisableTrackChanges>false</DisableTrackChanges>
    </FieldDefinitionGroup>
    <FieldDefinitionGroup>
      <Id>56125</Id>
      <DisableTrackChanges>false</DisableTrackChanges>
    </FieldDefinitionGroup>
    <FieldDefinitionGroup>
      <Id>06969</Id>
      <DisableTrackChanges>false</DisableTrackChanges>
    </FieldDefinitionGroup>
    <FieldDefinitionGroup>
      <Id>95323</Id>
      <DisableTrackChanges>true</DisableTrackChanges>
    </FieldDefinitionGroup>
  </FieldDefinitions>
  <DynamicUserForms/>
  <UserFormLoaders/>
</DocumentStructure>
</file>

<file path=customXml/itemProps1.xml><?xml version="1.0" encoding="utf-8"?>
<ds:datastoreItem xmlns:ds="http://schemas.openxmlformats.org/officeDocument/2006/customXml" ds:itemID="{E49BC113-CB1E-464C-9525-9CE0E92D66A1}">
  <ds:schemaRefs>
    <ds:schemaRef ds:uri="http://schemas.docsexpert.com/framework/document/structure/"/>
  </ds:schemaRefs>
</ds:datastoreItem>
</file>

<file path=customXml/itemProps2.xml><?xml version="1.0" encoding="utf-8"?>
<ds:datastoreItem xmlns:ds="http://schemas.openxmlformats.org/officeDocument/2006/customXml" ds:itemID="{5394227F-2CE6-4305-B8C7-B398C30172FB}">
  <ds:schemaRefs>
    <ds:schemaRef ds:uri="http://schemas.docsexpert.com/framework/document/structure/3.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Plain Document.dotm</Template>
  <TotalTime>3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BDB</dc:creator>
  <cp:lastModifiedBy>BDB</cp:lastModifiedBy>
  <cp:revision>5</cp:revision>
  <cp:lastPrinted>2014-06-30T10:00:00Z</cp:lastPrinted>
  <dcterms:created xsi:type="dcterms:W3CDTF">2017-03-15T14:00:00Z</dcterms:created>
  <dcterms:modified xsi:type="dcterms:W3CDTF">2017-03-15T14:03:00Z</dcterms:modified>
</cp:coreProperties>
</file>